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93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56.7pt;margin-top:10.4pt;width:108pt;height:55.5pt;z-index:251673600" fillcolor="black">
            <v:shadow color="#868686"/>
            <v:textpath style="font-family:&quot;Arial Black&quot;;font-size:40pt;v-text-kern:t" trim="t" fitpath="t" string="№38"/>
          </v:shape>
        </w:pict>
      </w:r>
      <w:r>
        <w:rPr>
          <w:noProof/>
          <w:lang w:eastAsia="ru-RU"/>
        </w:rPr>
        <w:pict>
          <v:shape id="_x0000_s1027" type="#_x0000_t136" style="position:absolute;left:0;text-align:left;margin-left:105.3pt;margin-top:0;width:399.9pt;height:45pt;z-index:251670528">
            <v:fill color2="#aaa" type="gradient"/>
            <v:shadow on="t" color="#4d4d4d" opacity="52429f" offset=",3pt"/>
            <v:textpath style="font-family:&quot;Mistral&quot;;v-text-spacing:78650f;v-text-kern:t" trim="t" fitpath="t" string="скюльский "/>
          </v:shape>
        </w:pict>
      </w:r>
    </w:p>
    <w:p w:rsidR="000C3893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28" type="#_x0000_t136" style="position:absolute;left:0;text-align:left;margin-left:60.3pt;margin-top:-41.7pt;width:54pt;height:1in;z-index:251671552" adj="11100">
            <v:fill color2="#aaa" type="gradient"/>
            <v:shadow on="t" color="#4d4d4d" opacity="52429f" offset=",3pt"/>
            <v:textpath style="font-family:&quot;Mistral&quot;;v-text-spacing:78650f;v-text-kern:t" trim="t" fitpath="t" string="У"/>
          </v:shape>
        </w:pict>
      </w:r>
    </w:p>
    <w:p w:rsidR="000C3893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893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893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29" type="#_x0000_t136" style="position:absolute;left:0;text-align:left;margin-left:87.3pt;margin-top:-1.4pt;width:5in;height:27pt;z-index:251672576" fillcolor="#333">
            <v:fill rotate="t" focus="50%" type="gradient"/>
            <v:shadow color="#868686"/>
            <v:textpath style="font-family:&quot;Impact&quot;;v-text-kern:t" trim="t" fitpath="t" string="ВЕСТНИК"/>
          </v:shape>
        </w:pict>
      </w:r>
    </w:p>
    <w:p w:rsidR="000C3893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893" w:rsidRPr="00CD2A08" w:rsidRDefault="000C3893" w:rsidP="007F3A8A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</w:rPr>
      </w:pPr>
      <w:r w:rsidRPr="00CD2A08">
        <w:rPr>
          <w:rFonts w:ascii="Times New Roman" w:hAnsi="Times New Roman"/>
          <w:b/>
          <w:bCs/>
          <w:sz w:val="28"/>
          <w:szCs w:val="28"/>
        </w:rPr>
        <w:t xml:space="preserve">от </w:t>
      </w:r>
      <w:r>
        <w:rPr>
          <w:rFonts w:ascii="Times New Roman" w:hAnsi="Times New Roman"/>
          <w:b/>
          <w:bCs/>
          <w:sz w:val="28"/>
          <w:szCs w:val="28"/>
        </w:rPr>
        <w:t>05</w:t>
      </w:r>
      <w:r w:rsidRPr="00CD2A08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11</w:t>
      </w:r>
      <w:r w:rsidRPr="00CD2A08">
        <w:rPr>
          <w:rFonts w:ascii="Times New Roman" w:hAnsi="Times New Roman"/>
          <w:b/>
          <w:bCs/>
          <w:sz w:val="28"/>
          <w:szCs w:val="28"/>
        </w:rPr>
        <w:t xml:space="preserve">.2019 года                </w:t>
      </w:r>
    </w:p>
    <w:p w:rsidR="000C3893" w:rsidRDefault="000C3893" w:rsidP="007F3A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3893" w:rsidRPr="00D318FB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18FB">
        <w:rPr>
          <w:rFonts w:ascii="Times New Roman" w:hAnsi="Times New Roman"/>
          <w:b/>
          <w:sz w:val="28"/>
          <w:szCs w:val="28"/>
        </w:rPr>
        <w:t>ОТЧЕТ</w:t>
      </w:r>
    </w:p>
    <w:p w:rsidR="000C3893" w:rsidRPr="00D318FB" w:rsidRDefault="000C3893" w:rsidP="000460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18FB">
        <w:rPr>
          <w:rFonts w:ascii="Times New Roman" w:hAnsi="Times New Roman"/>
          <w:b/>
          <w:sz w:val="28"/>
          <w:szCs w:val="28"/>
        </w:rPr>
        <w:t>о реализации проекта</w:t>
      </w:r>
    </w:p>
    <w:p w:rsidR="000C3893" w:rsidRPr="000951B5" w:rsidRDefault="000C3893" w:rsidP="000460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3893" w:rsidRPr="0008167D" w:rsidRDefault="000C3893" w:rsidP="0008167D">
      <w:pPr>
        <w:suppressAutoHyphens/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0951B5">
        <w:rPr>
          <w:rFonts w:ascii="Times New Roman" w:hAnsi="Times New Roman"/>
          <w:b/>
          <w:sz w:val="28"/>
          <w:szCs w:val="28"/>
        </w:rPr>
        <w:t>Наименование проекта:</w:t>
      </w:r>
      <w:r w:rsidRPr="000951B5">
        <w:rPr>
          <w:b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08167D">
        <w:rPr>
          <w:rFonts w:ascii="Times New Roman" w:hAnsi="Times New Roman"/>
          <w:sz w:val="28"/>
          <w:szCs w:val="28"/>
        </w:rPr>
        <w:t xml:space="preserve">роект развития территорий </w:t>
      </w:r>
      <w:r w:rsidRPr="0008167D">
        <w:rPr>
          <w:rFonts w:ascii="Times New Roman" w:hAnsi="Times New Roman"/>
          <w:sz w:val="28"/>
          <w:szCs w:val="28"/>
        </w:rPr>
        <w:br/>
        <w:t xml:space="preserve">муниципальных образований Новосибирской области, </w:t>
      </w:r>
      <w:r w:rsidRPr="0008167D">
        <w:rPr>
          <w:rFonts w:ascii="Times New Roman" w:hAnsi="Times New Roman"/>
          <w:sz w:val="28"/>
          <w:szCs w:val="28"/>
        </w:rPr>
        <w:br/>
        <w:t>основанных на местных инициативах</w:t>
      </w:r>
    </w:p>
    <w:p w:rsidR="000C3893" w:rsidRPr="008E0328" w:rsidRDefault="000C3893" w:rsidP="008E0328">
      <w:pPr>
        <w:suppressAutoHyphens/>
        <w:rPr>
          <w:rFonts w:ascii="Times New Roman" w:hAnsi="Times New Roman"/>
          <w:b/>
          <w:sz w:val="28"/>
          <w:szCs w:val="28"/>
          <w:u w:val="single"/>
        </w:rPr>
      </w:pPr>
      <w:r w:rsidRPr="008E0328">
        <w:rPr>
          <w:rFonts w:ascii="Times New Roman" w:hAnsi="Times New Roman"/>
          <w:b/>
          <w:sz w:val="28"/>
          <w:szCs w:val="28"/>
          <w:u w:val="single"/>
        </w:rPr>
        <w:t>«От нас, не видевших войны». Благоустройство мемориального комплекса "Воинам, погибшим в годы ВОВ 1941-1945 гг."в селе Ускюль Татарского района  Новосибирской области.</w:t>
      </w:r>
    </w:p>
    <w:p w:rsidR="000C3893" w:rsidRPr="008B348B" w:rsidRDefault="000C3893" w:rsidP="008B3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8B348B">
        <w:rPr>
          <w:rFonts w:ascii="Times New Roman" w:hAnsi="Times New Roman"/>
          <w:b/>
          <w:sz w:val="28"/>
          <w:szCs w:val="28"/>
        </w:rPr>
        <w:t>Место реализации проекта: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 xml:space="preserve">Муниципальное образование </w:t>
      </w:r>
      <w:r>
        <w:rPr>
          <w:rFonts w:ascii="Times New Roman" w:hAnsi="Times New Roman"/>
          <w:sz w:val="28"/>
          <w:szCs w:val="28"/>
        </w:rPr>
        <w:t xml:space="preserve">Ускюльский сельсовет Татарского района Новосибирской области 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B348B">
        <w:rPr>
          <w:rFonts w:ascii="Times New Roman" w:hAnsi="Times New Roman"/>
          <w:b/>
          <w:sz w:val="28"/>
          <w:szCs w:val="28"/>
        </w:rPr>
        <w:t>Населенный пункт</w:t>
      </w:r>
      <w:r w:rsidRPr="000604F8">
        <w:rPr>
          <w:rFonts w:ascii="Times New Roman" w:hAnsi="Times New Roman"/>
          <w:sz w:val="28"/>
          <w:szCs w:val="28"/>
          <w:u w:val="single"/>
        </w:rPr>
        <w:t xml:space="preserve"> с.Ускюль Татарского района Новосибирской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3893" w:rsidRPr="008B348B" w:rsidRDefault="000C3893" w:rsidP="008B3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8B348B">
        <w:rPr>
          <w:rFonts w:ascii="Times New Roman" w:hAnsi="Times New Roman"/>
          <w:sz w:val="28"/>
          <w:szCs w:val="28"/>
        </w:rPr>
        <w:t xml:space="preserve"> </w:t>
      </w:r>
      <w:r w:rsidRPr="008B348B">
        <w:rPr>
          <w:rFonts w:ascii="Times New Roman" w:hAnsi="Times New Roman"/>
          <w:b/>
          <w:sz w:val="28"/>
          <w:szCs w:val="28"/>
        </w:rPr>
        <w:t>Сведения об объемах финансирования проекта, рубли</w:t>
      </w:r>
    </w:p>
    <w:p w:rsidR="000C3893" w:rsidRPr="00046014" w:rsidRDefault="000C3893" w:rsidP="00046014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8"/>
        <w:gridCol w:w="2283"/>
        <w:gridCol w:w="2283"/>
      </w:tblGrid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Общая стоимость проекта с учетом (неденежного вклада)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739 892,27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739 876,63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 xml:space="preserve">Денежные вклады сторон, всего: 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652 195,24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652 179,60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субсидия из областного бюджета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500 000,0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499 984,36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средства из бюджета муниципального образования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100 015,64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100 015,64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вклад населения в денежной форме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52 179,60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52 179,60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другие внебюджетные источники (спонсоры)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Неденежные вклады сторон, всего: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87 697,03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87 697,03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вклад населения в неденежной форме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Неоплачиваемый труд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Неоплачиваемый труд</w:t>
            </w:r>
          </w:p>
        </w:tc>
      </w:tr>
      <w:tr w:rsidR="000C3893" w:rsidRPr="00DE0B60" w:rsidTr="00DE0B60">
        <w:tc>
          <w:tcPr>
            <w:tcW w:w="4820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вклад спонсоров в неденежной форме</w:t>
            </w:r>
          </w:p>
        </w:tc>
        <w:tc>
          <w:tcPr>
            <w:tcW w:w="2268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Предоставление техники и механизмов</w:t>
            </w:r>
          </w:p>
        </w:tc>
        <w:tc>
          <w:tcPr>
            <w:tcW w:w="2126" w:type="dxa"/>
          </w:tcPr>
          <w:p w:rsidR="000C3893" w:rsidRPr="00DE0B60" w:rsidRDefault="000C3893" w:rsidP="00DE0B6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Предоставление техники и механизмов</w:t>
            </w:r>
          </w:p>
        </w:tc>
      </w:tr>
    </w:tbl>
    <w:p w:rsidR="000C3893" w:rsidRPr="00271F49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71F4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Количество юридических лиц, принявших участие в </w:t>
      </w:r>
      <w:r w:rsidRPr="00D74090">
        <w:rPr>
          <w:rFonts w:ascii="Times New Roman" w:hAnsi="Times New Roman"/>
          <w:sz w:val="28"/>
          <w:szCs w:val="28"/>
        </w:rPr>
        <w:t>конкурсных процедурах, проведенных в рамках проекта</w:t>
      </w:r>
      <w:r w:rsidRPr="00271F49">
        <w:rPr>
          <w:rFonts w:ascii="Times New Roman" w:hAnsi="Times New Roman"/>
          <w:sz w:val="28"/>
          <w:szCs w:val="28"/>
        </w:rPr>
        <w:t xml:space="preserve">: </w:t>
      </w:r>
      <w:r w:rsidRPr="00D318FB">
        <w:rPr>
          <w:rFonts w:ascii="Times New Roman" w:hAnsi="Times New Roman"/>
          <w:sz w:val="28"/>
          <w:szCs w:val="28"/>
          <w:u w:val="single"/>
        </w:rPr>
        <w:t>один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71F49">
        <w:rPr>
          <w:rFonts w:ascii="Times New Roman" w:hAnsi="Times New Roman"/>
          <w:sz w:val="28"/>
          <w:szCs w:val="28"/>
        </w:rPr>
        <w:t>5. Описание вклада в проект в неденежной форме.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46014">
        <w:rPr>
          <w:rFonts w:ascii="Times New Roman" w:hAnsi="Times New Roman"/>
          <w:sz w:val="28"/>
          <w:szCs w:val="28"/>
        </w:rPr>
        <w:t>.1. Население:</w:t>
      </w:r>
    </w:p>
    <w:p w:rsidR="000C3893" w:rsidRPr="000947A6" w:rsidRDefault="000C3893" w:rsidP="000947A6">
      <w:pPr>
        <w:suppressAutoHyphens/>
        <w:jc w:val="both"/>
        <w:rPr>
          <w:rFonts w:ascii="Times New Roman" w:hAnsi="Times New Roman"/>
          <w:sz w:val="28"/>
          <w:szCs w:val="28"/>
          <w:u w:val="single"/>
        </w:rPr>
      </w:pPr>
      <w:r w:rsidRPr="000947A6">
        <w:rPr>
          <w:rFonts w:ascii="Times New Roman" w:hAnsi="Times New Roman"/>
          <w:sz w:val="28"/>
          <w:szCs w:val="28"/>
          <w:u w:val="single"/>
        </w:rPr>
        <w:t xml:space="preserve">уборка территории памятника, сбор и вывоз мусора, скашивание травы, демонтаж дорожки, разборка облицовки стен (снятие табличек с именами для реставрации), </w:t>
      </w:r>
      <w:r>
        <w:rPr>
          <w:rFonts w:ascii="Times New Roman" w:hAnsi="Times New Roman"/>
          <w:sz w:val="28"/>
          <w:szCs w:val="28"/>
          <w:u w:val="single"/>
        </w:rPr>
        <w:t>р</w:t>
      </w:r>
      <w:r w:rsidRPr="000947A6">
        <w:rPr>
          <w:rFonts w:ascii="Times New Roman" w:hAnsi="Times New Roman"/>
          <w:sz w:val="28"/>
          <w:szCs w:val="28"/>
          <w:u w:val="single"/>
        </w:rPr>
        <w:t>азборка кирпичной стены (постамент под табличками с именами), высадка голубых елей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046014">
        <w:rPr>
          <w:rFonts w:ascii="Times New Roman" w:hAnsi="Times New Roman"/>
          <w:sz w:val="28"/>
          <w:szCs w:val="28"/>
        </w:rPr>
        <w:t>.2. Спонсоры (юридические лица):</w:t>
      </w:r>
    </w:p>
    <w:p w:rsidR="000C3893" w:rsidRPr="00D318FB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318FB">
        <w:rPr>
          <w:rFonts w:ascii="Times New Roman" w:hAnsi="Times New Roman"/>
          <w:sz w:val="28"/>
          <w:szCs w:val="28"/>
          <w:u w:val="single"/>
        </w:rPr>
        <w:t>МУП «Ускюльское» по ОУН- предоставление техники и механизмов, подготовка площад</w:t>
      </w:r>
      <w:r>
        <w:rPr>
          <w:rFonts w:ascii="Times New Roman" w:hAnsi="Times New Roman"/>
          <w:sz w:val="28"/>
          <w:szCs w:val="28"/>
          <w:u w:val="single"/>
        </w:rPr>
        <w:t>ки</w:t>
      </w:r>
      <w:r w:rsidRPr="00D318FB">
        <w:rPr>
          <w:rFonts w:ascii="Times New Roman" w:hAnsi="Times New Roman"/>
          <w:sz w:val="28"/>
          <w:szCs w:val="28"/>
          <w:u w:val="single"/>
        </w:rPr>
        <w:t xml:space="preserve"> (</w:t>
      </w:r>
      <w:r>
        <w:rPr>
          <w:rFonts w:ascii="Times New Roman" w:hAnsi="Times New Roman"/>
          <w:sz w:val="28"/>
          <w:szCs w:val="28"/>
          <w:u w:val="single"/>
        </w:rPr>
        <w:t>выравнивание</w:t>
      </w:r>
      <w:r w:rsidRPr="00D318FB">
        <w:rPr>
          <w:rFonts w:ascii="Times New Roman" w:hAnsi="Times New Roman"/>
          <w:sz w:val="28"/>
          <w:szCs w:val="28"/>
          <w:u w:val="single"/>
        </w:rPr>
        <w:t>)</w:t>
      </w:r>
      <w:r>
        <w:rPr>
          <w:rFonts w:ascii="Times New Roman" w:hAnsi="Times New Roman"/>
          <w:sz w:val="28"/>
          <w:szCs w:val="28"/>
          <w:u w:val="single"/>
        </w:rPr>
        <w:t>, демонтаж старого ограждения, перенос ограждения</w:t>
      </w:r>
      <w:r w:rsidRPr="00D318FB">
        <w:rPr>
          <w:rFonts w:ascii="Times New Roman" w:hAnsi="Times New Roman"/>
          <w:sz w:val="28"/>
          <w:szCs w:val="28"/>
          <w:u w:val="single"/>
        </w:rPr>
        <w:t>.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46014">
        <w:rPr>
          <w:rFonts w:ascii="Times New Roman" w:hAnsi="Times New Roman"/>
          <w:sz w:val="28"/>
          <w:szCs w:val="28"/>
        </w:rPr>
        <w:t>. Сведения об итогах реализации проекта.</w:t>
      </w: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46014">
        <w:rPr>
          <w:rFonts w:ascii="Times New Roman" w:hAnsi="Times New Roman"/>
          <w:sz w:val="28"/>
          <w:szCs w:val="28"/>
        </w:rPr>
        <w:t>.1. Объект, включенный в проект, завершен полностью, частично</w:t>
      </w:r>
    </w:p>
    <w:p w:rsidR="000C3893" w:rsidRPr="00D318FB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318FB">
        <w:rPr>
          <w:rFonts w:ascii="Times New Roman" w:hAnsi="Times New Roman"/>
          <w:sz w:val="28"/>
          <w:szCs w:val="28"/>
          <w:u w:val="single"/>
        </w:rPr>
        <w:t>Объект завершен полностью.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046014">
        <w:rPr>
          <w:rFonts w:ascii="Times New Roman" w:hAnsi="Times New Roman"/>
          <w:sz w:val="28"/>
          <w:szCs w:val="28"/>
        </w:rPr>
        <w:t>.2. Если проект выполнен частично, то что именно, в каком объеме и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по какой причине не было сделано: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046014">
        <w:rPr>
          <w:rFonts w:ascii="Times New Roman" w:hAnsi="Times New Roman"/>
          <w:sz w:val="28"/>
          <w:szCs w:val="28"/>
        </w:rPr>
        <w:t>. Дата</w:t>
      </w: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начала осу</w:t>
      </w:r>
      <w:r>
        <w:rPr>
          <w:rFonts w:ascii="Times New Roman" w:hAnsi="Times New Roman"/>
          <w:sz w:val="28"/>
          <w:szCs w:val="28"/>
        </w:rPr>
        <w:t>ществления проекта 10.09.2019 г.</w:t>
      </w:r>
    </w:p>
    <w:p w:rsidR="000C3893" w:rsidRPr="003C2939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C2939">
        <w:rPr>
          <w:rFonts w:ascii="Times New Roman" w:hAnsi="Times New Roman"/>
          <w:sz w:val="28"/>
          <w:szCs w:val="28"/>
        </w:rPr>
        <w:t xml:space="preserve">ввода объекта в эксплуатацию </w:t>
      </w:r>
      <w:r w:rsidRPr="003C2939">
        <w:rPr>
          <w:rFonts w:ascii="Times New Roman" w:hAnsi="Times New Roman"/>
          <w:sz w:val="28"/>
          <w:szCs w:val="28"/>
          <w:u w:val="single"/>
        </w:rPr>
        <w:t>07.10.2019 г.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046014">
        <w:rPr>
          <w:rFonts w:ascii="Times New Roman" w:hAnsi="Times New Roman"/>
          <w:sz w:val="28"/>
          <w:szCs w:val="28"/>
        </w:rPr>
        <w:t>. Основные проблемы, с которыми столкнулись поселение,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(муниципальный район, городской округ) и инициативная группа в ходе</w:t>
      </w: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реализации проекта (можно отметить несколько пунктов):</w:t>
      </w: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00"/>
        <w:gridCol w:w="567"/>
      </w:tblGrid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низкое качество технической документации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трудности с отбором и заключением контракта с подрядчиком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недобросовестный подрядчик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недостаточно времени для качественного выполнения работ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 xml:space="preserve">неблагоприятные погодные условия 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несвоевременная поставка закупленного оборудования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C3893" w:rsidRPr="00DE0B60" w:rsidTr="00DE0B60">
        <w:tc>
          <w:tcPr>
            <w:tcW w:w="8500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прочее (описать)</w:t>
            </w:r>
          </w:p>
        </w:tc>
        <w:tc>
          <w:tcPr>
            <w:tcW w:w="567" w:type="dxa"/>
          </w:tcPr>
          <w:p w:rsidR="000C3893" w:rsidRPr="00DE0B60" w:rsidRDefault="000C3893" w:rsidP="00DE0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0B6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046014">
        <w:rPr>
          <w:rFonts w:ascii="Times New Roman" w:hAnsi="Times New Roman"/>
          <w:sz w:val="28"/>
          <w:szCs w:val="28"/>
        </w:rPr>
        <w:t>. К отчету прилагаются фотографии объекта по итогам реализации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проекта, промежуточные этапы выполнения, документы (включая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фотографии), отражающие участие населения и спонсоров в</w:t>
      </w: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безвозмездных работах и услугах, и их результаты.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389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Ускюльского сельсовета 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Татарского района Новосибирской области:                              Антонова И.Ю.</w:t>
      </w:r>
    </w:p>
    <w:p w:rsidR="000C3893" w:rsidRPr="000604F8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604F8">
        <w:rPr>
          <w:rFonts w:ascii="Times New Roman" w:hAnsi="Times New Roman"/>
          <w:sz w:val="28"/>
          <w:szCs w:val="28"/>
        </w:rPr>
        <w:t>_______________________________________ ____________</w:t>
      </w:r>
    </w:p>
    <w:p w:rsidR="000C3893" w:rsidRPr="000604F8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0604F8">
        <w:rPr>
          <w:rFonts w:ascii="Times New Roman" w:hAnsi="Times New Roman"/>
          <w:iCs/>
          <w:sz w:val="24"/>
          <w:szCs w:val="24"/>
        </w:rPr>
        <w:t>Ф.И.О. подпись</w:t>
      </w:r>
    </w:p>
    <w:p w:rsidR="000C3893" w:rsidRPr="00901B53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Cs/>
          <w:sz w:val="28"/>
          <w:szCs w:val="28"/>
        </w:rPr>
      </w:pP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Председатель инициативной группы</w:t>
      </w:r>
      <w:r>
        <w:rPr>
          <w:rFonts w:ascii="Times New Roman" w:hAnsi="Times New Roman"/>
          <w:sz w:val="28"/>
          <w:szCs w:val="28"/>
        </w:rPr>
        <w:t xml:space="preserve">                                      Непомнящих Н.И.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_______________________________________ ____________</w:t>
      </w:r>
    </w:p>
    <w:p w:rsidR="000C3893" w:rsidRPr="000604F8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0604F8">
        <w:rPr>
          <w:rFonts w:ascii="Times New Roman" w:hAnsi="Times New Roman"/>
          <w:iCs/>
          <w:sz w:val="28"/>
          <w:szCs w:val="28"/>
        </w:rPr>
        <w:t>Ф.И.О. подпись</w:t>
      </w:r>
    </w:p>
    <w:p w:rsidR="000C3893" w:rsidRPr="00046014" w:rsidRDefault="000C3893" w:rsidP="006C143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</w:p>
    <w:p w:rsidR="000C3893" w:rsidRDefault="000C3893" w:rsidP="006C143E">
      <w:pPr>
        <w:rPr>
          <w:rFonts w:ascii="Times New Roman" w:hAnsi="Times New Roman"/>
          <w:sz w:val="28"/>
          <w:szCs w:val="28"/>
        </w:rPr>
      </w:pPr>
      <w:r w:rsidRPr="00046014">
        <w:rPr>
          <w:rFonts w:ascii="Times New Roman" w:hAnsi="Times New Roman"/>
          <w:sz w:val="28"/>
          <w:szCs w:val="28"/>
        </w:rPr>
        <w:t>Да</w:t>
      </w:r>
      <w:bookmarkStart w:id="0" w:name="_GoBack"/>
      <w:bookmarkEnd w:id="0"/>
      <w:r w:rsidRPr="00046014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 13.11.2019</w:t>
      </w:r>
    </w:p>
    <w:p w:rsidR="000C3893" w:rsidRDefault="000C3893" w:rsidP="006C143E">
      <w:pPr>
        <w:rPr>
          <w:rFonts w:ascii="Times New Roman" w:hAnsi="Times New Roman"/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30" type="#_x0000_t75" style="position:absolute;margin-left:240.4pt;margin-top:15.3pt;width:251.25pt;height:188.4pt;z-index:251645952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2" o:spid="_x0000_s1031" type="#_x0000_t75" style="position:absolute;margin-left:-66.7pt;margin-top:18.35pt;width:252.8pt;height:189.95pt;z-index:251644928;visibility:visible">
            <v:imagedata r:id="rId8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.45pt;margin-top:-37.55pt;width:410.55pt;height:55.45pt;z-index:251641856" stroked="f">
            <v:textbox>
              <w:txbxContent>
                <w:p w:rsidR="000C3893" w:rsidRPr="00D318FB" w:rsidRDefault="000C3893" w:rsidP="00C029BA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Участие населения и спонсоров</w:t>
                  </w:r>
                </w:p>
                <w:p w:rsidR="000C3893" w:rsidRPr="00D318FB" w:rsidRDefault="000C3893" w:rsidP="00C029BA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в безвозмездных работах и услугах</w:t>
                  </w:r>
                </w:p>
              </w:txbxContent>
            </v:textbox>
          </v:shape>
        </w:pict>
      </w:r>
      <w:r w:rsidRPr="009137A8">
        <w:rPr>
          <w:sz w:val="28"/>
          <w:szCs w:val="28"/>
        </w:rPr>
        <w:t xml:space="preserve"> </w: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33" type="#_x0000_t202" style="position:absolute;margin-left:76.45pt;margin-top:3.65pt;width:308.35pt;height:44.95pt;z-index:251655168">
            <v:textbox>
              <w:txbxContent>
                <w:p w:rsidR="000C3893" w:rsidRPr="00D318FB" w:rsidRDefault="000C3893" w:rsidP="00EC3FEF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Промежуточные этапы выполнения проекта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(демонтаж ограждения)</w:t>
                  </w:r>
                </w:p>
              </w:txbxContent>
            </v:textbox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margin-left:235.85pt;margin-top:11.1pt;width:255.8pt;height:191.95pt;z-index:251657216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1" o:spid="_x0000_s1035" type="#_x0000_t75" style="position:absolute;margin-left:-62.9pt;margin-top:12pt;width:258.9pt;height:194.3pt;z-index:251656192;visibility:visible">
            <v:imagedata r:id="rId10" o:title=""/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36" type="#_x0000_t202" style="position:absolute;margin-left:38.25pt;margin-top:1.2pt;width:369.2pt;height:44.95pt;z-index:251658240">
            <v:textbox>
              <w:txbxContent>
                <w:p w:rsidR="000C3893" w:rsidRPr="00D318FB" w:rsidRDefault="000C3893" w:rsidP="00EC3FEF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Промежуточные этапы выполнения проекта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(субботники  по откосу  травы и  уборки территории памятника)</w:t>
                  </w:r>
                </w:p>
              </w:txbxContent>
            </v:textbox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37" type="#_x0000_t75" style="position:absolute;margin-left:226.65pt;margin-top:16.65pt;width:275.45pt;height:206.8pt;z-index:251660288;visibility:visible">
            <v:imagedata r:id="rId11" o:title=""/>
          </v:shape>
        </w:pict>
      </w:r>
      <w:r>
        <w:rPr>
          <w:noProof/>
          <w:lang w:eastAsia="ru-RU"/>
        </w:rPr>
        <w:pict>
          <v:shape id="_x0000_s1038" type="#_x0000_t75" style="position:absolute;margin-left:-72.05pt;margin-top:17.25pt;width:281.15pt;height:210.65pt;z-index:251659264;visibility:visible">
            <v:imagedata r:id="rId12" o:title=""/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5" o:spid="_x0000_s1039" type="#_x0000_t75" style="position:absolute;margin-left:225.15pt;margin-top:-42.9pt;width:276.75pt;height:208.15pt;z-index:251648000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4" o:spid="_x0000_s1040" type="#_x0000_t75" style="position:absolute;margin-left:-62.9pt;margin-top:-31.45pt;width:267.35pt;height:201.4pt;z-index:251646976;visibility:visible">
            <v:imagedata r:id="rId14" o:title=""/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41" type="#_x0000_t202" style="position:absolute;margin-left:41.8pt;margin-top:15.95pt;width:397.8pt;height:48.65pt;z-index:251642880">
            <v:textbox>
              <w:txbxContent>
                <w:p w:rsidR="000C3893" w:rsidRDefault="000C3893" w:rsidP="008C18A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Промежуточные этапы выполнения проекта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0C3893" w:rsidRPr="00D318FB" w:rsidRDefault="000C3893" w:rsidP="008C18A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(демонтаж  тротуарной  плитки)</w:t>
                  </w:r>
                </w:p>
              </w:txbxContent>
            </v:textbox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7" o:spid="_x0000_s1042" type="#_x0000_t75" style="position:absolute;margin-left:225.1pt;margin-top:6.3pt;width:282.65pt;height:212.15pt;z-index:251650048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6" o:spid="_x0000_s1043" type="#_x0000_t75" style="position:absolute;margin-left:-77.45pt;margin-top:1.7pt;width:4in;height:216.75pt;z-index:251649024;visibility:visible">
            <v:imagedata r:id="rId16" o:title=""/>
          </v:shape>
        </w:pict>
      </w:r>
    </w:p>
    <w:p w:rsidR="000C3893" w:rsidRDefault="000C3893" w:rsidP="006C143E">
      <w:pPr>
        <w:rPr>
          <w:sz w:val="28"/>
          <w:szCs w:val="28"/>
        </w:rPr>
      </w:pPr>
      <w:r w:rsidRPr="008C18AE">
        <w:rPr>
          <w:sz w:val="28"/>
          <w:szCs w:val="28"/>
        </w:rPr>
        <w:t xml:space="preserve"> </w: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44" type="#_x0000_t202" style="position:absolute;margin-left:25.45pt;margin-top:14.6pt;width:397.8pt;height:48.65pt;z-index:251661312">
            <v:textbox>
              <w:txbxContent>
                <w:p w:rsidR="000C3893" w:rsidRDefault="000C3893" w:rsidP="00EC3FEF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Промежуточные этапы выполнения проекта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 </w:t>
                  </w:r>
                </w:p>
                <w:p w:rsidR="000C3893" w:rsidRPr="007C068F" w:rsidRDefault="000C3893" w:rsidP="00EC3FEF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7C068F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(Суб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бот</w:t>
                  </w:r>
                  <w:r w:rsidRPr="007C068F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ник 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  <w:r w:rsidRPr="007C068F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по разбивке клумб и посадке голубых елей )</w:t>
                  </w:r>
                </w:p>
              </w:txbxContent>
            </v:textbox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45" type="#_x0000_t75" style="position:absolute;margin-left:-80.5pt;margin-top:13.6pt;width:294.1pt;height:220.4pt;z-index:251662336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9" o:spid="_x0000_s1046" type="#_x0000_t75" style="position:absolute;margin-left:217.7pt;margin-top:15.7pt;width:290.5pt;height:218.25pt;z-index:251663360;visibility:visible">
            <v:imagedata r:id="rId18" o:title=""/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1" o:spid="_x0000_s1047" type="#_x0000_t75" style="position:absolute;margin-left:213.6pt;margin-top:2.25pt;width:294.15pt;height:216.75pt;z-index:251651072;visibility:visible">
            <v:imagedata r:id="rId19" o:title=""/>
          </v:shape>
        </w:pict>
      </w:r>
      <w:r>
        <w:rPr>
          <w:noProof/>
          <w:lang w:eastAsia="ru-RU"/>
        </w:rPr>
        <w:pict>
          <v:shape id="Рисунок 8" o:spid="_x0000_s1048" type="#_x0000_t75" style="position:absolute;margin-left:-80.5pt;margin-top:2.3pt;width:288.05pt;height:216.75pt;z-index:251652096;visibility:visible">
            <v:imagedata r:id="rId20" o:title=""/>
          </v:shape>
        </w:pict>
      </w:r>
      <w:r>
        <w:rPr>
          <w:noProof/>
          <w:lang w:eastAsia="ru-RU"/>
        </w:rPr>
        <w:pict>
          <v:shape id="_x0000_s1049" type="#_x0000_t202" style="position:absolute;margin-left:107.15pt;margin-top:-39.85pt;width:224.05pt;height:36pt;z-index:251643904">
            <v:textbox style="mso-next-textbox:#_x0000_s1049">
              <w:txbxContent>
                <w:p w:rsidR="000C3893" w:rsidRPr="00D318FB" w:rsidRDefault="000C3893" w:rsidP="008C18AE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D318F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Итоги реализации проекта</w:t>
                  </w:r>
                </w:p>
              </w:txbxContent>
            </v:textbox>
          </v:shape>
        </w:pict>
      </w: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50" type="#_x0000_t202" style="position:absolute;margin-left:213pt;margin-top:9.8pt;width:290.2pt;height:23pt;z-index:251665408">
            <v:textbox style="mso-next-textbox:#_x0000_s1050">
              <w:txbxContent>
                <w:p w:rsidR="000C3893" w:rsidRPr="00D318FB" w:rsidRDefault="000C3893" w:rsidP="008C18AE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Памятник после</w:t>
                  </w:r>
                  <w:r w:rsidRPr="00D318F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реализации проекта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78.9pt;margin-top:9.8pt;width:284.9pt;height:23pt;z-index:251664384">
            <v:textbox style="mso-next-textbox:#_x0000_s1051">
              <w:txbxContent>
                <w:p w:rsidR="000C3893" w:rsidRPr="00D318FB" w:rsidRDefault="000C3893" w:rsidP="008C18AE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Памятник до </w:t>
                  </w:r>
                  <w:r w:rsidRPr="00D318F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реализации проекта</w:t>
                  </w:r>
                </w:p>
              </w:txbxContent>
            </v:textbox>
          </v:shape>
        </w:pict>
      </w:r>
    </w:p>
    <w:p w:rsidR="000C3893" w:rsidRDefault="000C3893" w:rsidP="008C18AE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0" o:spid="_x0000_s1052" type="#_x0000_t75" style="position:absolute;margin-left:-73.6pt;margin-top:7.85pt;width:301.05pt;height:176.85pt;z-index:251666432;visibility:visible">
            <v:imagedata r:id="rId21" o:title="" cropleft="2602f"/>
          </v:shape>
        </w:pict>
      </w:r>
      <w:r>
        <w:rPr>
          <w:noProof/>
          <w:lang w:eastAsia="ru-RU"/>
        </w:rPr>
        <w:pict>
          <v:shape id="_x0000_s1053" type="#_x0000_t75" style="position:absolute;margin-left:245.5pt;margin-top:7.85pt;width:239.1pt;height:179.25pt;z-index:251667456;visibility:visible">
            <v:imagedata r:id="rId22" o:title=""/>
          </v:shape>
        </w:pict>
      </w:r>
    </w:p>
    <w:p w:rsidR="000C3893" w:rsidRPr="008C18AE" w:rsidRDefault="000C3893" w:rsidP="008E5146">
      <w:pPr>
        <w:rPr>
          <w:sz w:val="24"/>
          <w:szCs w:val="24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8C18A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54" type="#_x0000_t202" style="position:absolute;margin-left:-73.55pt;margin-top:12.3pt;width:580.6pt;height:36pt;z-index:251654144">
            <v:textbox style="mso-next-textbox:#_x0000_s1054">
              <w:txbxContent>
                <w:p w:rsidR="000C3893" w:rsidRPr="00D318FB" w:rsidRDefault="000C3893" w:rsidP="007C068F">
                  <w:pPr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Открытие восстановленного  памятника воинам ВОВ с. Ускюль  04.11.2019г.</w:t>
                  </w:r>
                </w:p>
              </w:txbxContent>
            </v:textbox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55" type="#_x0000_t75" style="position:absolute;margin-left:245.8pt;margin-top:0;width:239pt;height:149.35pt;z-index:251668480;visibility:visible">
            <v:imagedata r:id="rId23" o:title="" cropright="6765f"/>
          </v:shape>
        </w:pict>
      </w:r>
      <w:r>
        <w:rPr>
          <w:noProof/>
          <w:lang w:eastAsia="ru-RU"/>
        </w:rPr>
        <w:pict>
          <v:shape id="Рисунок 12" o:spid="_x0000_s1056" type="#_x0000_t75" style="position:absolute;margin-left:-80.5pt;margin-top:-.05pt;width:317.65pt;height:237.4pt;z-index:251653120;visibility:visible">
            <v:imagedata r:id="rId24" o:title=""/>
          </v:shape>
        </w:pict>
      </w: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3" o:spid="_x0000_s1057" type="#_x0000_t75" style="position:absolute;margin-left:245.8pt;margin-top:21pt;width:239pt;height:153.2pt;z-index:251669504;visibility:visible">
            <v:imagedata r:id="rId25" o:title="" croptop="9522f"/>
          </v:shape>
        </w:pict>
      </w:r>
    </w:p>
    <w:p w:rsidR="000C3893" w:rsidRPr="00D318FB" w:rsidRDefault="000C3893" w:rsidP="006C143E">
      <w:pPr>
        <w:rPr>
          <w:rFonts w:ascii="Times New Roman" w:hAnsi="Times New Roman"/>
          <w:b/>
          <w:sz w:val="24"/>
          <w:szCs w:val="24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Default="000C3893" w:rsidP="006C143E">
      <w:pPr>
        <w:rPr>
          <w:sz w:val="28"/>
          <w:szCs w:val="28"/>
        </w:rPr>
      </w:pPr>
    </w:p>
    <w:p w:rsidR="000C3893" w:rsidRPr="00046014" w:rsidRDefault="000C3893" w:rsidP="006C143E">
      <w:pPr>
        <w:rPr>
          <w:sz w:val="28"/>
          <w:szCs w:val="28"/>
        </w:rPr>
      </w:pPr>
    </w:p>
    <w:sectPr w:rsidR="000C3893" w:rsidRPr="00046014" w:rsidSect="00441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893" w:rsidRDefault="000C3893" w:rsidP="009137A8">
      <w:pPr>
        <w:spacing w:after="0" w:line="240" w:lineRule="auto"/>
      </w:pPr>
      <w:r>
        <w:separator/>
      </w:r>
    </w:p>
  </w:endnote>
  <w:endnote w:type="continuationSeparator" w:id="0">
    <w:p w:rsidR="000C3893" w:rsidRDefault="000C3893" w:rsidP="00913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5002EFF" w:usb1="C000E07B" w:usb2="0000002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893" w:rsidRDefault="000C3893" w:rsidP="009137A8">
      <w:pPr>
        <w:spacing w:after="0" w:line="240" w:lineRule="auto"/>
      </w:pPr>
      <w:r>
        <w:separator/>
      </w:r>
    </w:p>
  </w:footnote>
  <w:footnote w:type="continuationSeparator" w:id="0">
    <w:p w:rsidR="000C3893" w:rsidRDefault="000C3893" w:rsidP="00913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786C"/>
    <w:multiLevelType w:val="hybridMultilevel"/>
    <w:tmpl w:val="FA8C5BA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FE05F19"/>
    <w:multiLevelType w:val="hybridMultilevel"/>
    <w:tmpl w:val="F7A629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2379"/>
    <w:rsid w:val="000147DB"/>
    <w:rsid w:val="0001733F"/>
    <w:rsid w:val="000343E8"/>
    <w:rsid w:val="00041225"/>
    <w:rsid w:val="00045AC8"/>
    <w:rsid w:val="00046014"/>
    <w:rsid w:val="00053D1E"/>
    <w:rsid w:val="000604F8"/>
    <w:rsid w:val="000750F6"/>
    <w:rsid w:val="0008167D"/>
    <w:rsid w:val="000922FC"/>
    <w:rsid w:val="00092F27"/>
    <w:rsid w:val="000947A6"/>
    <w:rsid w:val="000951B5"/>
    <w:rsid w:val="000B2175"/>
    <w:rsid w:val="000B727E"/>
    <w:rsid w:val="000C3893"/>
    <w:rsid w:val="000C6C54"/>
    <w:rsid w:val="000D48A6"/>
    <w:rsid w:val="000E24C6"/>
    <w:rsid w:val="00101377"/>
    <w:rsid w:val="001144D4"/>
    <w:rsid w:val="00123FC9"/>
    <w:rsid w:val="001322C6"/>
    <w:rsid w:val="0013260A"/>
    <w:rsid w:val="00132C9B"/>
    <w:rsid w:val="0014344E"/>
    <w:rsid w:val="00154C77"/>
    <w:rsid w:val="00161B89"/>
    <w:rsid w:val="0017155F"/>
    <w:rsid w:val="00173C92"/>
    <w:rsid w:val="00176033"/>
    <w:rsid w:val="001808DC"/>
    <w:rsid w:val="001933FE"/>
    <w:rsid w:val="001A3D8E"/>
    <w:rsid w:val="001A7B60"/>
    <w:rsid w:val="001B21E0"/>
    <w:rsid w:val="001B7D37"/>
    <w:rsid w:val="001C1720"/>
    <w:rsid w:val="001C4458"/>
    <w:rsid w:val="001D146A"/>
    <w:rsid w:val="001D3D38"/>
    <w:rsid w:val="001D6009"/>
    <w:rsid w:val="001E1675"/>
    <w:rsid w:val="002046B3"/>
    <w:rsid w:val="00216F42"/>
    <w:rsid w:val="002316B2"/>
    <w:rsid w:val="002458D1"/>
    <w:rsid w:val="002468FF"/>
    <w:rsid w:val="0025415D"/>
    <w:rsid w:val="00255610"/>
    <w:rsid w:val="00262EBB"/>
    <w:rsid w:val="002637AF"/>
    <w:rsid w:val="00271F49"/>
    <w:rsid w:val="0027628F"/>
    <w:rsid w:val="00287B50"/>
    <w:rsid w:val="002A701C"/>
    <w:rsid w:val="002D40D1"/>
    <w:rsid w:val="002D45FB"/>
    <w:rsid w:val="002D62F9"/>
    <w:rsid w:val="002D6C5F"/>
    <w:rsid w:val="002D7059"/>
    <w:rsid w:val="002E1AC0"/>
    <w:rsid w:val="002F474F"/>
    <w:rsid w:val="002F7FAC"/>
    <w:rsid w:val="00303FD7"/>
    <w:rsid w:val="003157F9"/>
    <w:rsid w:val="0033365B"/>
    <w:rsid w:val="00341011"/>
    <w:rsid w:val="003420B9"/>
    <w:rsid w:val="00345BE1"/>
    <w:rsid w:val="003507F6"/>
    <w:rsid w:val="0035328C"/>
    <w:rsid w:val="00366D40"/>
    <w:rsid w:val="00373BEE"/>
    <w:rsid w:val="00384A4B"/>
    <w:rsid w:val="00390827"/>
    <w:rsid w:val="00391BD6"/>
    <w:rsid w:val="003A67CC"/>
    <w:rsid w:val="003A6812"/>
    <w:rsid w:val="003C2939"/>
    <w:rsid w:val="003C57DD"/>
    <w:rsid w:val="003D3F5B"/>
    <w:rsid w:val="003D645F"/>
    <w:rsid w:val="003E5CFC"/>
    <w:rsid w:val="003F1CBC"/>
    <w:rsid w:val="00404540"/>
    <w:rsid w:val="004122EC"/>
    <w:rsid w:val="004155FB"/>
    <w:rsid w:val="004172E6"/>
    <w:rsid w:val="00417B56"/>
    <w:rsid w:val="004271B3"/>
    <w:rsid w:val="004417FF"/>
    <w:rsid w:val="00470BD1"/>
    <w:rsid w:val="00472343"/>
    <w:rsid w:val="004827E6"/>
    <w:rsid w:val="00486B18"/>
    <w:rsid w:val="00493E19"/>
    <w:rsid w:val="00495CE7"/>
    <w:rsid w:val="004A7E80"/>
    <w:rsid w:val="004B02EA"/>
    <w:rsid w:val="004B09CB"/>
    <w:rsid w:val="004C0611"/>
    <w:rsid w:val="004C15AB"/>
    <w:rsid w:val="004D7016"/>
    <w:rsid w:val="004E43A5"/>
    <w:rsid w:val="00513EA2"/>
    <w:rsid w:val="00521050"/>
    <w:rsid w:val="00521AD5"/>
    <w:rsid w:val="00523765"/>
    <w:rsid w:val="005262A8"/>
    <w:rsid w:val="005553F6"/>
    <w:rsid w:val="005607B8"/>
    <w:rsid w:val="005759E8"/>
    <w:rsid w:val="00587019"/>
    <w:rsid w:val="00596EAE"/>
    <w:rsid w:val="005C0BF4"/>
    <w:rsid w:val="005C2A77"/>
    <w:rsid w:val="005C64D6"/>
    <w:rsid w:val="005D57FA"/>
    <w:rsid w:val="005E3D53"/>
    <w:rsid w:val="00603549"/>
    <w:rsid w:val="00604ACA"/>
    <w:rsid w:val="006127E1"/>
    <w:rsid w:val="00621490"/>
    <w:rsid w:val="0062193C"/>
    <w:rsid w:val="006237F8"/>
    <w:rsid w:val="00634084"/>
    <w:rsid w:val="0064695D"/>
    <w:rsid w:val="00650ED2"/>
    <w:rsid w:val="006527DB"/>
    <w:rsid w:val="00654CF5"/>
    <w:rsid w:val="006560C6"/>
    <w:rsid w:val="006565F1"/>
    <w:rsid w:val="00661CBF"/>
    <w:rsid w:val="00667229"/>
    <w:rsid w:val="00670158"/>
    <w:rsid w:val="00675F43"/>
    <w:rsid w:val="00693026"/>
    <w:rsid w:val="006976D4"/>
    <w:rsid w:val="006C143E"/>
    <w:rsid w:val="006C5199"/>
    <w:rsid w:val="006D0A3E"/>
    <w:rsid w:val="006E2C25"/>
    <w:rsid w:val="00706C8A"/>
    <w:rsid w:val="00711C4B"/>
    <w:rsid w:val="00717D3F"/>
    <w:rsid w:val="00732D30"/>
    <w:rsid w:val="0074051E"/>
    <w:rsid w:val="00742A3E"/>
    <w:rsid w:val="007644D7"/>
    <w:rsid w:val="00764E67"/>
    <w:rsid w:val="007651BC"/>
    <w:rsid w:val="007805B7"/>
    <w:rsid w:val="007869A4"/>
    <w:rsid w:val="00791D61"/>
    <w:rsid w:val="00794179"/>
    <w:rsid w:val="00794EAF"/>
    <w:rsid w:val="007A145D"/>
    <w:rsid w:val="007A6E0C"/>
    <w:rsid w:val="007B4948"/>
    <w:rsid w:val="007C068F"/>
    <w:rsid w:val="007C0EC7"/>
    <w:rsid w:val="007C6173"/>
    <w:rsid w:val="007D6AAB"/>
    <w:rsid w:val="007E3EB3"/>
    <w:rsid w:val="007E5FEF"/>
    <w:rsid w:val="007F3A8A"/>
    <w:rsid w:val="008026AA"/>
    <w:rsid w:val="00817F58"/>
    <w:rsid w:val="00821275"/>
    <w:rsid w:val="008260E7"/>
    <w:rsid w:val="0082687F"/>
    <w:rsid w:val="008274D1"/>
    <w:rsid w:val="008326DD"/>
    <w:rsid w:val="00844D96"/>
    <w:rsid w:val="0085040A"/>
    <w:rsid w:val="00863D51"/>
    <w:rsid w:val="008949FC"/>
    <w:rsid w:val="00895997"/>
    <w:rsid w:val="008B348B"/>
    <w:rsid w:val="008B4B75"/>
    <w:rsid w:val="008C18AE"/>
    <w:rsid w:val="008E0328"/>
    <w:rsid w:val="008E3CC2"/>
    <w:rsid w:val="008E5146"/>
    <w:rsid w:val="008E74AE"/>
    <w:rsid w:val="00901B53"/>
    <w:rsid w:val="00905FB8"/>
    <w:rsid w:val="00907021"/>
    <w:rsid w:val="00912910"/>
    <w:rsid w:val="009137A8"/>
    <w:rsid w:val="00915321"/>
    <w:rsid w:val="009220B4"/>
    <w:rsid w:val="009445B2"/>
    <w:rsid w:val="00945A37"/>
    <w:rsid w:val="00945C94"/>
    <w:rsid w:val="009550F5"/>
    <w:rsid w:val="00981D0F"/>
    <w:rsid w:val="009A44C1"/>
    <w:rsid w:val="009B02FE"/>
    <w:rsid w:val="009B7311"/>
    <w:rsid w:val="009D230A"/>
    <w:rsid w:val="009F2CEB"/>
    <w:rsid w:val="009F5740"/>
    <w:rsid w:val="00A022D8"/>
    <w:rsid w:val="00A0796C"/>
    <w:rsid w:val="00A227E6"/>
    <w:rsid w:val="00A31823"/>
    <w:rsid w:val="00A42F6D"/>
    <w:rsid w:val="00A4552E"/>
    <w:rsid w:val="00A520E2"/>
    <w:rsid w:val="00A56123"/>
    <w:rsid w:val="00A715CA"/>
    <w:rsid w:val="00A72CA7"/>
    <w:rsid w:val="00A8479F"/>
    <w:rsid w:val="00A9322E"/>
    <w:rsid w:val="00A97C76"/>
    <w:rsid w:val="00AA5B99"/>
    <w:rsid w:val="00AB2ACA"/>
    <w:rsid w:val="00AB7D40"/>
    <w:rsid w:val="00AC67B9"/>
    <w:rsid w:val="00AD221B"/>
    <w:rsid w:val="00AD5B8F"/>
    <w:rsid w:val="00AE1489"/>
    <w:rsid w:val="00AF1EE3"/>
    <w:rsid w:val="00AF38ED"/>
    <w:rsid w:val="00B06397"/>
    <w:rsid w:val="00B06C2B"/>
    <w:rsid w:val="00B108A1"/>
    <w:rsid w:val="00B12E67"/>
    <w:rsid w:val="00B1799D"/>
    <w:rsid w:val="00B32FE6"/>
    <w:rsid w:val="00B35C29"/>
    <w:rsid w:val="00B47634"/>
    <w:rsid w:val="00B52C0A"/>
    <w:rsid w:val="00B60DD1"/>
    <w:rsid w:val="00BA3B2C"/>
    <w:rsid w:val="00BA5ADC"/>
    <w:rsid w:val="00BB2108"/>
    <w:rsid w:val="00BC50DB"/>
    <w:rsid w:val="00BC7EA5"/>
    <w:rsid w:val="00BD5967"/>
    <w:rsid w:val="00BE2732"/>
    <w:rsid w:val="00BF02C2"/>
    <w:rsid w:val="00BF3FDF"/>
    <w:rsid w:val="00C00CDF"/>
    <w:rsid w:val="00C01728"/>
    <w:rsid w:val="00C029BA"/>
    <w:rsid w:val="00C3532B"/>
    <w:rsid w:val="00C37E23"/>
    <w:rsid w:val="00C53A5C"/>
    <w:rsid w:val="00C81E38"/>
    <w:rsid w:val="00C93272"/>
    <w:rsid w:val="00CA5514"/>
    <w:rsid w:val="00CC4C68"/>
    <w:rsid w:val="00CC4D6C"/>
    <w:rsid w:val="00CC73F3"/>
    <w:rsid w:val="00CD2A08"/>
    <w:rsid w:val="00CE1F98"/>
    <w:rsid w:val="00CE2379"/>
    <w:rsid w:val="00CE5F4E"/>
    <w:rsid w:val="00CF59EA"/>
    <w:rsid w:val="00D00151"/>
    <w:rsid w:val="00D04EC8"/>
    <w:rsid w:val="00D11B0C"/>
    <w:rsid w:val="00D2416E"/>
    <w:rsid w:val="00D27EE2"/>
    <w:rsid w:val="00D318FB"/>
    <w:rsid w:val="00D51536"/>
    <w:rsid w:val="00D57498"/>
    <w:rsid w:val="00D64BA4"/>
    <w:rsid w:val="00D72B7C"/>
    <w:rsid w:val="00D74090"/>
    <w:rsid w:val="00D75645"/>
    <w:rsid w:val="00D81EE0"/>
    <w:rsid w:val="00D8402B"/>
    <w:rsid w:val="00D95E0E"/>
    <w:rsid w:val="00DA2E37"/>
    <w:rsid w:val="00DC56F4"/>
    <w:rsid w:val="00DD200D"/>
    <w:rsid w:val="00DD2973"/>
    <w:rsid w:val="00DD3780"/>
    <w:rsid w:val="00DE0B60"/>
    <w:rsid w:val="00DE35AA"/>
    <w:rsid w:val="00DF0930"/>
    <w:rsid w:val="00E02695"/>
    <w:rsid w:val="00E06407"/>
    <w:rsid w:val="00E1400B"/>
    <w:rsid w:val="00E2417F"/>
    <w:rsid w:val="00E517F6"/>
    <w:rsid w:val="00E61EC3"/>
    <w:rsid w:val="00E66911"/>
    <w:rsid w:val="00E705B7"/>
    <w:rsid w:val="00E766A8"/>
    <w:rsid w:val="00E76968"/>
    <w:rsid w:val="00E84AE6"/>
    <w:rsid w:val="00E94F8F"/>
    <w:rsid w:val="00EA0E4B"/>
    <w:rsid w:val="00EA35F0"/>
    <w:rsid w:val="00EB12E6"/>
    <w:rsid w:val="00EB4DEA"/>
    <w:rsid w:val="00EC3FEF"/>
    <w:rsid w:val="00ED2166"/>
    <w:rsid w:val="00EE2F7E"/>
    <w:rsid w:val="00EE6929"/>
    <w:rsid w:val="00F0309E"/>
    <w:rsid w:val="00F06270"/>
    <w:rsid w:val="00F07D54"/>
    <w:rsid w:val="00F17E46"/>
    <w:rsid w:val="00F2471E"/>
    <w:rsid w:val="00F53B2F"/>
    <w:rsid w:val="00F660C8"/>
    <w:rsid w:val="00F678FF"/>
    <w:rsid w:val="00F84916"/>
    <w:rsid w:val="00F910BC"/>
    <w:rsid w:val="00F9400F"/>
    <w:rsid w:val="00FA6494"/>
    <w:rsid w:val="00FB6BB8"/>
    <w:rsid w:val="00FC06FE"/>
    <w:rsid w:val="00FD54B4"/>
    <w:rsid w:val="00FE2584"/>
    <w:rsid w:val="00FE6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7F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6014"/>
    <w:pPr>
      <w:ind w:left="720"/>
      <w:contextualSpacing/>
    </w:pPr>
  </w:style>
  <w:style w:type="table" w:styleId="TableGrid">
    <w:name w:val="Table Grid"/>
    <w:basedOn w:val="TableNormal"/>
    <w:uiPriority w:val="99"/>
    <w:rsid w:val="0004601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7869A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2541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415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91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137A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13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137A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278</TotalTime>
  <Pages>5</Pages>
  <Words>500</Words>
  <Characters>2853</Characters>
  <Application>Microsoft Office Outlook</Application>
  <DocSecurity>0</DocSecurity>
  <Lines>0</Lines>
  <Paragraphs>0</Paragraphs>
  <ScaleCrop>false</ScaleCrop>
  <Company>ГКУ НСО РИЦ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Фахреева Альмира Зеферовна</dc:creator>
  <cp:keywords/>
  <dc:description/>
  <cp:lastModifiedBy>User</cp:lastModifiedBy>
  <cp:revision>34</cp:revision>
  <cp:lastPrinted>2018-08-30T00:20:00Z</cp:lastPrinted>
  <dcterms:created xsi:type="dcterms:W3CDTF">2017-12-11T04:40:00Z</dcterms:created>
  <dcterms:modified xsi:type="dcterms:W3CDTF">2019-11-15T04:56:00Z</dcterms:modified>
</cp:coreProperties>
</file>