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FD6" w:rsidRPr="00EA4966" w:rsidRDefault="00787FD6" w:rsidP="00EA4966">
      <w:pPr>
        <w:pStyle w:val="BodyTextIndent"/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A4966">
        <w:rPr>
          <w:rFonts w:ascii="Times New Roman" w:hAnsi="Times New Roman"/>
          <w:sz w:val="28"/>
          <w:szCs w:val="28"/>
        </w:rPr>
        <w:t>СОВЕТ  ДЕПУТАТОВ</w:t>
      </w:r>
    </w:p>
    <w:p w:rsidR="00787FD6" w:rsidRPr="00EA4966" w:rsidRDefault="00787FD6" w:rsidP="00EA4966">
      <w:pPr>
        <w:pStyle w:val="BodyTextIndent"/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A4966">
        <w:rPr>
          <w:rFonts w:ascii="Times New Roman" w:hAnsi="Times New Roman"/>
          <w:sz w:val="28"/>
          <w:szCs w:val="28"/>
        </w:rPr>
        <w:t>УСКЮЛЬСКОГО  СЕЛЬСОВЕТА</w:t>
      </w:r>
    </w:p>
    <w:p w:rsidR="00787FD6" w:rsidRPr="00EA4966" w:rsidRDefault="00787FD6" w:rsidP="00EA4966">
      <w:pPr>
        <w:pStyle w:val="BodyTextIndent"/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A4966">
        <w:rPr>
          <w:rFonts w:ascii="Times New Roman" w:hAnsi="Times New Roman"/>
          <w:sz w:val="28"/>
          <w:szCs w:val="28"/>
        </w:rPr>
        <w:t xml:space="preserve">ТАТАРСКОГО РАЙОНА НОВОСИБИРСКОЙ ОБЛАСТИ </w:t>
      </w:r>
      <w:r w:rsidRPr="00EA4966">
        <w:rPr>
          <w:rFonts w:ascii="Times New Roman" w:hAnsi="Times New Roman"/>
          <w:sz w:val="28"/>
          <w:szCs w:val="28"/>
          <w:lang w:val="en-US"/>
        </w:rPr>
        <w:t>VI</w:t>
      </w:r>
      <w:r w:rsidRPr="00EA4966">
        <w:rPr>
          <w:rFonts w:ascii="Times New Roman" w:hAnsi="Times New Roman"/>
          <w:sz w:val="28"/>
          <w:szCs w:val="28"/>
        </w:rPr>
        <w:t xml:space="preserve"> СОЗЫВА</w:t>
      </w:r>
    </w:p>
    <w:p w:rsidR="00787FD6" w:rsidRDefault="00787FD6" w:rsidP="00EA4966">
      <w:pPr>
        <w:pStyle w:val="BodyTextIndent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87FD6" w:rsidRPr="00EA4966" w:rsidRDefault="00787FD6" w:rsidP="00EA4966">
      <w:pPr>
        <w:pStyle w:val="BodyTextIndent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4966">
        <w:rPr>
          <w:rFonts w:ascii="Times New Roman" w:hAnsi="Times New Roman"/>
          <w:b/>
          <w:sz w:val="28"/>
          <w:szCs w:val="28"/>
        </w:rPr>
        <w:t>Р Е Ш Е Н И Е</w:t>
      </w:r>
    </w:p>
    <w:p w:rsidR="00787FD6" w:rsidRPr="00EA4966" w:rsidRDefault="00787FD6" w:rsidP="0073691D">
      <w:pPr>
        <w:jc w:val="center"/>
        <w:rPr>
          <w:rFonts w:ascii="Times New Roman" w:hAnsi="Times New Roman"/>
          <w:sz w:val="28"/>
          <w:szCs w:val="28"/>
        </w:rPr>
      </w:pPr>
      <w:r w:rsidRPr="00EA4966">
        <w:rPr>
          <w:rFonts w:ascii="Times New Roman" w:hAnsi="Times New Roman"/>
          <w:sz w:val="28"/>
          <w:szCs w:val="28"/>
        </w:rPr>
        <w:t>первой сессии</w:t>
      </w:r>
    </w:p>
    <w:p w:rsidR="00787FD6" w:rsidRPr="001E3683" w:rsidRDefault="00787FD6" w:rsidP="0073691D">
      <w:pPr>
        <w:rPr>
          <w:rStyle w:val="Strong"/>
          <w:rFonts w:ascii="Times New Roman" w:hAnsi="Times New Roman"/>
          <w:bCs w:val="0"/>
          <w:sz w:val="24"/>
          <w:szCs w:val="24"/>
        </w:rPr>
      </w:pPr>
      <w:r w:rsidRPr="001E3683">
        <w:rPr>
          <w:rFonts w:ascii="Times New Roman" w:hAnsi="Times New Roman"/>
          <w:b/>
          <w:sz w:val="24"/>
          <w:szCs w:val="24"/>
        </w:rPr>
        <w:t xml:space="preserve">         от </w:t>
      </w:r>
      <w:r>
        <w:rPr>
          <w:rFonts w:ascii="Times New Roman" w:hAnsi="Times New Roman"/>
          <w:b/>
          <w:sz w:val="24"/>
          <w:szCs w:val="24"/>
        </w:rPr>
        <w:t>23</w:t>
      </w:r>
      <w:r w:rsidRPr="001E3683">
        <w:rPr>
          <w:rFonts w:ascii="Times New Roman" w:hAnsi="Times New Roman"/>
          <w:b/>
          <w:sz w:val="24"/>
          <w:szCs w:val="24"/>
        </w:rPr>
        <w:t xml:space="preserve">.09.2020 г.                                              с. Ускюль                                        №  </w:t>
      </w:r>
      <w:r>
        <w:rPr>
          <w:rFonts w:ascii="Times New Roman" w:hAnsi="Times New Roman"/>
          <w:b/>
          <w:sz w:val="24"/>
          <w:szCs w:val="24"/>
        </w:rPr>
        <w:t>6б</w:t>
      </w:r>
      <w:r w:rsidRPr="001E3683">
        <w:rPr>
          <w:rFonts w:ascii="Times New Roman" w:hAnsi="Times New Roman"/>
          <w:b/>
          <w:sz w:val="24"/>
          <w:szCs w:val="24"/>
        </w:rPr>
        <w:t xml:space="preserve">                              </w:t>
      </w:r>
    </w:p>
    <w:p w:rsidR="00787FD6" w:rsidRPr="0094566B" w:rsidRDefault="00787FD6" w:rsidP="001F608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C17A53">
        <w:rPr>
          <w:rFonts w:ascii="Times New Roman" w:hAnsi="Times New Roman"/>
          <w:sz w:val="28"/>
          <w:szCs w:val="28"/>
        </w:rPr>
        <w:t xml:space="preserve">В соответствии со статьей 31 </w:t>
      </w:r>
      <w:r>
        <w:rPr>
          <w:rFonts w:ascii="Times New Roman" w:hAnsi="Times New Roman"/>
          <w:sz w:val="28"/>
          <w:szCs w:val="28"/>
        </w:rPr>
        <w:t>Федерального</w:t>
      </w:r>
      <w:r w:rsidRPr="00C17A53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а от 06.10.2003 №</w:t>
      </w:r>
      <w:r w:rsidRPr="00C17A53">
        <w:rPr>
          <w:rFonts w:ascii="Times New Roman" w:hAnsi="Times New Roman"/>
          <w:sz w:val="28"/>
          <w:szCs w:val="28"/>
        </w:rPr>
        <w:t xml:space="preserve"> 131-ФЗ (ред. от 01.</w:t>
      </w:r>
      <w:r>
        <w:rPr>
          <w:rFonts w:ascii="Times New Roman" w:hAnsi="Times New Roman"/>
          <w:sz w:val="28"/>
          <w:szCs w:val="28"/>
        </w:rPr>
        <w:t>05.2019, с изм. от 03.07.2019) «</w:t>
      </w:r>
      <w:r w:rsidRPr="00C17A53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/>
          <w:sz w:val="28"/>
          <w:szCs w:val="28"/>
        </w:rPr>
        <w:t xml:space="preserve">равления в Российской Федерации» Совет </w:t>
      </w:r>
      <w:r w:rsidRPr="001F608A">
        <w:rPr>
          <w:rFonts w:ascii="Times New Roman" w:hAnsi="Times New Roman"/>
          <w:sz w:val="28"/>
          <w:szCs w:val="28"/>
        </w:rPr>
        <w:t xml:space="preserve">депутатов </w:t>
      </w:r>
      <w:r w:rsidRPr="001F608A">
        <w:rPr>
          <w:rFonts w:ascii="Times New Roman" w:hAnsi="Times New Roman"/>
          <w:color w:val="0070C0"/>
          <w:sz w:val="28"/>
          <w:szCs w:val="28"/>
        </w:rPr>
        <w:t xml:space="preserve"> </w:t>
      </w:r>
      <w:r w:rsidRPr="0094566B">
        <w:rPr>
          <w:rFonts w:ascii="Times New Roman" w:hAnsi="Times New Roman"/>
          <w:sz w:val="28"/>
          <w:szCs w:val="28"/>
        </w:rPr>
        <w:t>Ускюльского сельсовета Татарского   района Новосибирской области</w:t>
      </w:r>
    </w:p>
    <w:p w:rsidR="00787FD6" w:rsidRDefault="00787FD6" w:rsidP="002D438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787FD6" w:rsidRPr="00B143F8" w:rsidRDefault="00787FD6" w:rsidP="002D438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 Провести опрос граждан на территории  МО Ускюльский сельсовет Татарского   района Новосибирской области   с целью выявления мнения населения по вопросу выбора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787FD6" w:rsidRPr="00B143F8" w:rsidRDefault="00787FD6" w:rsidP="002D438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2. Установить:</w:t>
      </w:r>
    </w:p>
    <w:p w:rsidR="00787FD6" w:rsidRPr="00B143F8" w:rsidRDefault="00787FD6" w:rsidP="002D438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</w:rPr>
        <w:t xml:space="preserve">2.1. Дату начала проведения опроса – </w:t>
      </w:r>
      <w:r>
        <w:rPr>
          <w:rFonts w:ascii="Times New Roman" w:hAnsi="Times New Roman"/>
          <w:sz w:val="28"/>
          <w:szCs w:val="28"/>
        </w:rPr>
        <w:t>01</w:t>
      </w:r>
      <w:r w:rsidRPr="00B143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октября</w:t>
      </w:r>
      <w:r w:rsidRPr="00B143F8">
        <w:rPr>
          <w:rFonts w:ascii="Times New Roman" w:hAnsi="Times New Roman"/>
          <w:sz w:val="28"/>
          <w:szCs w:val="28"/>
        </w:rPr>
        <w:t xml:space="preserve">  20</w:t>
      </w:r>
      <w:r>
        <w:rPr>
          <w:rFonts w:ascii="Times New Roman" w:hAnsi="Times New Roman"/>
          <w:sz w:val="28"/>
          <w:szCs w:val="28"/>
        </w:rPr>
        <w:t>20</w:t>
      </w:r>
      <w:r w:rsidRPr="00B143F8">
        <w:rPr>
          <w:rFonts w:ascii="Times New Roman" w:hAnsi="Times New Roman"/>
          <w:sz w:val="28"/>
          <w:szCs w:val="28"/>
        </w:rPr>
        <w:t xml:space="preserve"> года, дату окончания проведения опроса – 0</w:t>
      </w:r>
      <w:r>
        <w:rPr>
          <w:rFonts w:ascii="Times New Roman" w:hAnsi="Times New Roman"/>
          <w:sz w:val="28"/>
          <w:szCs w:val="28"/>
        </w:rPr>
        <w:t>5</w:t>
      </w:r>
      <w:r w:rsidRPr="00B143F8">
        <w:rPr>
          <w:rFonts w:ascii="Times New Roman" w:hAnsi="Times New Roman"/>
          <w:sz w:val="28"/>
          <w:szCs w:val="28"/>
        </w:rPr>
        <w:t xml:space="preserve"> октября  20</w:t>
      </w:r>
      <w:r>
        <w:rPr>
          <w:rFonts w:ascii="Times New Roman" w:hAnsi="Times New Roman"/>
          <w:sz w:val="28"/>
          <w:szCs w:val="28"/>
        </w:rPr>
        <w:t>20</w:t>
      </w:r>
      <w:r w:rsidRPr="00B143F8">
        <w:rPr>
          <w:rFonts w:ascii="Times New Roman" w:hAnsi="Times New Roman"/>
          <w:sz w:val="28"/>
          <w:szCs w:val="28"/>
        </w:rPr>
        <w:t xml:space="preserve"> года.</w:t>
      </w:r>
    </w:p>
    <w:p w:rsidR="00787FD6" w:rsidRPr="00B143F8" w:rsidRDefault="00787FD6" w:rsidP="002D438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2.2. Срок проведения опроса граждан – </w:t>
      </w:r>
      <w:r>
        <w:rPr>
          <w:rFonts w:ascii="Times New Roman" w:hAnsi="Times New Roman"/>
          <w:sz w:val="28"/>
          <w:szCs w:val="28"/>
        </w:rPr>
        <w:t>5</w:t>
      </w:r>
      <w:r w:rsidRPr="00B143F8">
        <w:rPr>
          <w:rFonts w:ascii="Times New Roman" w:hAnsi="Times New Roman"/>
          <w:sz w:val="28"/>
          <w:szCs w:val="28"/>
        </w:rPr>
        <w:t xml:space="preserve"> дн</w:t>
      </w:r>
      <w:r>
        <w:rPr>
          <w:rFonts w:ascii="Times New Roman" w:hAnsi="Times New Roman"/>
          <w:sz w:val="28"/>
          <w:szCs w:val="28"/>
        </w:rPr>
        <w:t>ей</w:t>
      </w:r>
      <w:r w:rsidRPr="00B143F8">
        <w:rPr>
          <w:rFonts w:ascii="Times New Roman" w:hAnsi="Times New Roman"/>
          <w:sz w:val="28"/>
          <w:szCs w:val="28"/>
        </w:rPr>
        <w:t>.</w:t>
      </w:r>
    </w:p>
    <w:p w:rsidR="00787FD6" w:rsidRPr="00B143F8" w:rsidRDefault="00787FD6" w:rsidP="0038731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2.3. Формулировку вопроса, предлагаемого при проведении опроса граждан: «Выбор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инициативах».</w:t>
      </w:r>
    </w:p>
    <w:p w:rsidR="00787FD6" w:rsidRPr="00B143F8" w:rsidRDefault="00787FD6" w:rsidP="00B31F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2.4. Формы опросного листа согласно Приложению №1 и опросного листа голосования согласно Приложению №2, Приложению №3.</w:t>
      </w:r>
    </w:p>
    <w:p w:rsidR="00787FD6" w:rsidRPr="00B143F8" w:rsidRDefault="00787FD6" w:rsidP="00B31F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2.5. Методику проведения опроса граждан (Приложение №4). </w:t>
      </w:r>
    </w:p>
    <w:p w:rsidR="00787FD6" w:rsidRPr="00B143F8" w:rsidRDefault="00787FD6" w:rsidP="00B31F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 Утвердить состав комиссии по проведению опроса граждан согласно Приложению №5.</w:t>
      </w:r>
    </w:p>
    <w:p w:rsidR="00787FD6" w:rsidRPr="00B143F8" w:rsidRDefault="00787FD6" w:rsidP="00B31F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</w:rPr>
        <w:t xml:space="preserve">3.1 Назначить проведение первого заседания комиссии по проведению опроса граждан на </w:t>
      </w:r>
      <w:r>
        <w:rPr>
          <w:rFonts w:ascii="Times New Roman" w:hAnsi="Times New Roman"/>
          <w:sz w:val="28"/>
          <w:szCs w:val="28"/>
        </w:rPr>
        <w:t>01</w:t>
      </w:r>
      <w:r w:rsidRPr="00B143F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B143F8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20 г. в 10</w:t>
      </w:r>
      <w:r w:rsidRPr="00B143F8">
        <w:rPr>
          <w:rFonts w:ascii="Times New Roman" w:hAnsi="Times New Roman"/>
          <w:sz w:val="28"/>
          <w:szCs w:val="28"/>
        </w:rPr>
        <w:t>:00 по адресу:  с. Ускюль, улица Центральная, дом</w:t>
      </w:r>
      <w:r w:rsidRPr="00B143F8">
        <w:rPr>
          <w:rFonts w:ascii="Times New Roman" w:hAnsi="Times New Roman"/>
          <w:i/>
          <w:sz w:val="24"/>
          <w:szCs w:val="24"/>
        </w:rPr>
        <w:t xml:space="preserve">  </w:t>
      </w:r>
      <w:r w:rsidRPr="00B143F8">
        <w:rPr>
          <w:rFonts w:ascii="Times New Roman" w:hAnsi="Times New Roman"/>
          <w:sz w:val="24"/>
          <w:szCs w:val="24"/>
        </w:rPr>
        <w:t>14</w:t>
      </w:r>
    </w:p>
    <w:p w:rsidR="00787FD6" w:rsidRPr="00B143F8" w:rsidRDefault="00787FD6" w:rsidP="00B31F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4. Установить минимальную численность жителей сельского поселения участвующих в опросе, в количестве </w:t>
      </w:r>
      <w:r>
        <w:rPr>
          <w:rFonts w:ascii="Times New Roman" w:hAnsi="Times New Roman"/>
          <w:sz w:val="28"/>
          <w:szCs w:val="28"/>
        </w:rPr>
        <w:t>150</w:t>
      </w:r>
      <w:r w:rsidRPr="00B143F8">
        <w:rPr>
          <w:rFonts w:ascii="Times New Roman" w:hAnsi="Times New Roman"/>
          <w:sz w:val="28"/>
          <w:szCs w:val="28"/>
        </w:rPr>
        <w:t xml:space="preserve"> человек.</w:t>
      </w:r>
    </w:p>
    <w:p w:rsidR="00787FD6" w:rsidRPr="00B143F8" w:rsidRDefault="00787FD6" w:rsidP="00B31F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5. Администрации Ускюльского сельсовета Татарского  района Новосибирской области обеспечить доведение до жителей сельского поселения настоящего решения через информационные стенды, а также иными общедоступными способами</w:t>
      </w:r>
      <w:r w:rsidRPr="00B143F8">
        <w:t xml:space="preserve"> </w:t>
      </w:r>
      <w:r w:rsidRPr="00B143F8">
        <w:rPr>
          <w:rFonts w:ascii="Times New Roman" w:hAnsi="Times New Roman"/>
          <w:sz w:val="28"/>
          <w:szCs w:val="28"/>
        </w:rPr>
        <w:t>не менее, чем за 10 дней до проведения опроса.</w:t>
      </w:r>
    </w:p>
    <w:p w:rsidR="00787FD6" w:rsidRDefault="00787FD6" w:rsidP="00DE1CDD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</w:p>
    <w:p w:rsidR="00787FD6" w:rsidRPr="00B143F8" w:rsidRDefault="00787FD6" w:rsidP="00DE1CD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Глава Ускюльского сельсовета</w:t>
      </w:r>
    </w:p>
    <w:p w:rsidR="00787FD6" w:rsidRPr="00B143F8" w:rsidRDefault="00787FD6" w:rsidP="00DE1CD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Татарского района Новосибирской области:                              Антонова И.Ю.</w:t>
      </w:r>
    </w:p>
    <w:p w:rsidR="00787FD6" w:rsidRDefault="00787FD6" w:rsidP="001352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1352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787FD6" w:rsidRPr="00B143F8" w:rsidRDefault="00787FD6" w:rsidP="001352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Ускюльского сельсовета</w:t>
      </w:r>
      <w:r w:rsidRPr="00B143F8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B143F8">
        <w:rPr>
          <w:rFonts w:ascii="Times New Roman" w:hAnsi="Times New Roman"/>
          <w:sz w:val="28"/>
          <w:szCs w:val="28"/>
        </w:rPr>
        <w:t>Татарского  района</w:t>
      </w:r>
    </w:p>
    <w:p w:rsidR="00787FD6" w:rsidRPr="00B143F8" w:rsidRDefault="00787FD6" w:rsidP="004F7F86">
      <w:pPr>
        <w:spacing w:after="0" w:line="240" w:lineRule="auto"/>
        <w:ind w:right="-144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Новосибирской области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B143F8">
        <w:rPr>
          <w:rFonts w:ascii="Times New Roman" w:hAnsi="Times New Roman"/>
          <w:sz w:val="28"/>
          <w:szCs w:val="28"/>
        </w:rPr>
        <w:t xml:space="preserve"> </w:t>
      </w:r>
      <w:r w:rsidRPr="00EA4966">
        <w:rPr>
          <w:rFonts w:ascii="Times New Roman" w:hAnsi="Times New Roman"/>
          <w:sz w:val="28"/>
          <w:szCs w:val="28"/>
        </w:rPr>
        <w:t>Непомнящих Н.И.</w:t>
      </w:r>
      <w:r w:rsidRPr="00B143F8">
        <w:rPr>
          <w:rFonts w:ascii="Times New Roman" w:hAnsi="Times New Roman"/>
          <w:sz w:val="28"/>
          <w:szCs w:val="28"/>
        </w:rPr>
        <w:t xml:space="preserve">      </w:t>
      </w:r>
      <w:r w:rsidRPr="00B143F8">
        <w:rPr>
          <w:rFonts w:ascii="Times New Roman" w:hAnsi="Times New Roman"/>
          <w:sz w:val="28"/>
          <w:szCs w:val="28"/>
        </w:rPr>
        <w:tab/>
        <w:t xml:space="preserve">             </w:t>
      </w:r>
    </w:p>
    <w:tbl>
      <w:tblPr>
        <w:tblW w:w="10490" w:type="dxa"/>
        <w:tblLook w:val="00A0"/>
      </w:tblPr>
      <w:tblGrid>
        <w:gridCol w:w="5098"/>
        <w:gridCol w:w="5392"/>
      </w:tblGrid>
      <w:tr w:rsidR="00787FD6" w:rsidRPr="00E04D01" w:rsidTr="00E04D01">
        <w:tc>
          <w:tcPr>
            <w:tcW w:w="5098" w:type="dxa"/>
          </w:tcPr>
          <w:p w:rsidR="00787FD6" w:rsidRPr="00E04D01" w:rsidRDefault="00787FD6" w:rsidP="00E04D01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5392" w:type="dxa"/>
          </w:tcPr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>Приложение 1</w:t>
            </w: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 xml:space="preserve">к Решению Совета Депутатов </w:t>
            </w: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>Ускюльского сельсовета</w:t>
            </w: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 xml:space="preserve">Татарского района </w:t>
            </w: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>Новосибирской области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color w:val="FF0000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>от 23.09.2020 г. № 6</w:t>
            </w:r>
            <w:r>
              <w:rPr>
                <w:rFonts w:ascii="Times New Roman" w:hAnsi="Times New Roman"/>
                <w:sz w:val="18"/>
                <w:szCs w:val="18"/>
              </w:rPr>
              <w:t>б</w:t>
            </w:r>
          </w:p>
        </w:tc>
      </w:tr>
    </w:tbl>
    <w:p w:rsidR="00787FD6" w:rsidRPr="00EA4966" w:rsidRDefault="00787FD6" w:rsidP="006C615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4966">
        <w:rPr>
          <w:rFonts w:ascii="Times New Roman" w:hAnsi="Times New Roman"/>
          <w:b/>
          <w:sz w:val="28"/>
          <w:szCs w:val="28"/>
        </w:rPr>
        <w:t>Опросный лист</w:t>
      </w:r>
    </w:p>
    <w:p w:rsidR="00787FD6" w:rsidRPr="00B143F8" w:rsidRDefault="00787FD6" w:rsidP="006C6151">
      <w:pPr>
        <w:spacing w:line="240" w:lineRule="auto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Дата проведения опроса «    »       2019г.</w:t>
      </w:r>
      <w:r w:rsidRPr="00B143F8">
        <w:rPr>
          <w:rFonts w:ascii="Times New Roman" w:hAnsi="Times New Roman"/>
          <w:sz w:val="28"/>
          <w:szCs w:val="28"/>
        </w:rPr>
        <w:tab/>
      </w:r>
    </w:p>
    <w:p w:rsidR="00787FD6" w:rsidRPr="00B143F8" w:rsidRDefault="00787FD6" w:rsidP="006C615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Место проведения опроса  </w:t>
      </w:r>
    </w:p>
    <w:tbl>
      <w:tblPr>
        <w:tblW w:w="9918" w:type="dxa"/>
        <w:tblLook w:val="00A0"/>
      </w:tblPr>
      <w:tblGrid>
        <w:gridCol w:w="9918"/>
      </w:tblGrid>
      <w:tr w:rsidR="00787FD6" w:rsidRPr="00E04D01" w:rsidTr="001F608A">
        <w:trPr>
          <w:trHeight w:val="93"/>
        </w:trPr>
        <w:tc>
          <w:tcPr>
            <w:tcW w:w="9918" w:type="dxa"/>
          </w:tcPr>
          <w:p w:rsidR="00787FD6" w:rsidRPr="00E04D01" w:rsidRDefault="00787FD6" w:rsidP="001F60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87FD6" w:rsidRPr="00B143F8" w:rsidRDefault="00787FD6" w:rsidP="009456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Изучение общественного мнения населения Ускюльского сельсовета  Татарского  района Новосибирской области и определение приоритетного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787FD6" w:rsidRPr="00B143F8" w:rsidRDefault="00787FD6" w:rsidP="006C6151">
      <w:pPr>
        <w:spacing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  <w:u w:val="single"/>
        </w:rPr>
        <w:t>1. Общая информация об участнике опроса</w:t>
      </w:r>
    </w:p>
    <w:p w:rsidR="00787FD6" w:rsidRPr="00B143F8" w:rsidRDefault="00787FD6" w:rsidP="006C6151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  <w:u w:val="single"/>
        </w:rPr>
        <w:t>Укажите Ваш пол</w:t>
      </w:r>
    </w:p>
    <w:p w:rsidR="00787FD6" w:rsidRPr="00B143F8" w:rsidRDefault="00787FD6" w:rsidP="006C6151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rect id="Прямоугольник 13" o:spid="_x0000_s1026" style="position:absolute;margin-left:484.5pt;margin-top:.7pt;width:23.25pt;height:19.5pt;z-index:2516546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" filled="f" strokecolor="#262626" strokeweight="1pt"/>
        </w:pict>
      </w:r>
      <w:r>
        <w:rPr>
          <w:noProof/>
          <w:lang w:eastAsia="ru-RU"/>
        </w:rPr>
        <w:pict>
          <v:rect id="Прямоугольник 14" o:spid="_x0000_s1027" style="position:absolute;margin-left:68.25pt;margin-top:.7pt;width:23.25pt;height:19.5pt;z-index:2516505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fwZ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" filled="f" strokecolor="#262626" strokeweight="1pt"/>
        </w:pict>
      </w:r>
      <w:r w:rsidRPr="00B143F8">
        <w:rPr>
          <w:rFonts w:ascii="Times New Roman" w:hAnsi="Times New Roman"/>
          <w:sz w:val="28"/>
          <w:szCs w:val="28"/>
        </w:rPr>
        <w:t>мужской                                                                                                        женский</w:t>
      </w:r>
    </w:p>
    <w:p w:rsidR="00787FD6" w:rsidRPr="00B143F8" w:rsidRDefault="00787FD6" w:rsidP="006C6151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787FD6" w:rsidRPr="00B143F8" w:rsidRDefault="00787FD6" w:rsidP="006C6151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  <w:u w:val="single"/>
        </w:rPr>
        <w:t>Укажите Ваш социальный статус</w:t>
      </w:r>
    </w:p>
    <w:p w:rsidR="00787FD6" w:rsidRPr="00B143F8" w:rsidRDefault="00787FD6" w:rsidP="006C6151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rect id="Прямоугольник 15" o:spid="_x0000_s1028" style="position:absolute;margin-left:364.5pt;margin-top:.7pt;width:23.25pt;height:19.5pt;z-index:25165363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s42sA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" filled="f" strokecolor="#262626" strokeweight="1pt"/>
        </w:pict>
      </w:r>
      <w:r>
        <w:rPr>
          <w:noProof/>
          <w:lang w:eastAsia="ru-RU"/>
        </w:rPr>
        <w:pict>
          <v:rect id="Прямоугольник 16" o:spid="_x0000_s1029" style="position:absolute;margin-left:228pt;margin-top:.7pt;width:23.25pt;height:19.5pt;z-index:25165260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plH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" filled="f" strokecolor="#262626" strokeweight="1pt"/>
        </w:pict>
      </w:r>
      <w:r>
        <w:rPr>
          <w:noProof/>
          <w:lang w:eastAsia="ru-RU"/>
        </w:rPr>
        <w:pict>
          <v:rect id="Прямоугольник 17" o:spid="_x0000_s1030" style="position:absolute;margin-left:97.5pt;margin-top:.7pt;width:23.25pt;height:19.5pt;z-index:2516515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" filled="f" strokecolor="#262626" strokeweight="1pt"/>
        </w:pict>
      </w:r>
      <w:r>
        <w:rPr>
          <w:noProof/>
          <w:lang w:eastAsia="ru-RU"/>
        </w:rPr>
        <w:pict>
          <v:rect id="Прямоугольник 18" o:spid="_x0000_s1031" style="position:absolute;margin-left:486.2pt;margin-top:.7pt;width:23.25pt;height:19.5pt;z-index:2516495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9MH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" filled="f" strokecolor="#262626" strokeweight="1pt"/>
        </w:pict>
      </w:r>
      <w:r w:rsidRPr="00B143F8">
        <w:rPr>
          <w:rFonts w:ascii="Times New Roman" w:hAnsi="Times New Roman"/>
          <w:sz w:val="28"/>
          <w:szCs w:val="28"/>
        </w:rPr>
        <w:t xml:space="preserve">работающий                   пенсионер                    учащийся                             иное                  </w:t>
      </w:r>
    </w:p>
    <w:p w:rsidR="00787FD6" w:rsidRPr="00B143F8" w:rsidRDefault="00787FD6" w:rsidP="006C6151">
      <w:pPr>
        <w:spacing w:line="240" w:lineRule="auto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                                         </w:t>
      </w:r>
    </w:p>
    <w:p w:rsidR="00787FD6" w:rsidRPr="00B143F8" w:rsidRDefault="00787FD6" w:rsidP="006C6151">
      <w:pPr>
        <w:spacing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  <w:u w:val="single"/>
        </w:rPr>
        <w:t>2. Вопрос, предлагаемый для изучения общественного мнения</w:t>
      </w:r>
    </w:p>
    <w:p w:rsidR="00787FD6" w:rsidRPr="00B143F8" w:rsidRDefault="00787FD6" w:rsidP="006C615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Выбор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инициативах: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84"/>
        <w:gridCol w:w="6315"/>
        <w:gridCol w:w="1843"/>
        <w:gridCol w:w="1701"/>
      </w:tblGrid>
      <w:tr w:rsidR="00787FD6" w:rsidRPr="00E04D01" w:rsidTr="00E04D01">
        <w:trPr>
          <w:trHeight w:val="654"/>
        </w:trPr>
        <w:tc>
          <w:tcPr>
            <w:tcW w:w="484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6315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Наименование проекта</w:t>
            </w:r>
          </w:p>
        </w:tc>
        <w:tc>
          <w:tcPr>
            <w:tcW w:w="1843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За</w:t>
            </w:r>
          </w:p>
        </w:tc>
        <w:tc>
          <w:tcPr>
            <w:tcW w:w="1701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Против</w:t>
            </w:r>
          </w:p>
        </w:tc>
      </w:tr>
      <w:tr w:rsidR="00787FD6" w:rsidRPr="00E04D01" w:rsidTr="00E04D01">
        <w:trPr>
          <w:trHeight w:val="559"/>
        </w:trPr>
        <w:tc>
          <w:tcPr>
            <w:tcW w:w="484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315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E04D01">
              <w:rPr>
                <w:rFonts w:ascii="Times New Roman" w:hAnsi="Times New Roman"/>
                <w:color w:val="000000"/>
                <w:sz w:val="28"/>
                <w:szCs w:val="28"/>
              </w:rPr>
              <w:t>Изготовление и установка пилона землякам-воинам, вернувшимся с победой, солдатским вдовам, труженикам тыла, детям войны в с.Ускюль Татарского района Новосибирской области</w:t>
            </w:r>
            <w:r w:rsidRPr="00E04D01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</w:tcPr>
          <w:p w:rsidR="00787FD6" w:rsidRPr="00E04D01" w:rsidRDefault="00787FD6" w:rsidP="00E04D0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19" o:spid="_x0000_s1032" style="position:absolute;left:0;text-align:left;margin-left:27.8pt;margin-top:3.4pt;width:23.25pt;height:19.5pt;z-index:251662848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OEo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" filled="f" strokecolor="#262626" strokeweight="1pt"/>
              </w:pict>
            </w:r>
          </w:p>
        </w:tc>
        <w:tc>
          <w:tcPr>
            <w:tcW w:w="1701" w:type="dxa"/>
          </w:tcPr>
          <w:p w:rsidR="00787FD6" w:rsidRPr="00E04D01" w:rsidRDefault="00787FD6" w:rsidP="00E04D0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20" o:spid="_x0000_s1033" style="position:absolute;left:0;text-align:left;margin-left:24.15pt;margin-top:3.4pt;width:23.25pt;height:19.5pt;z-index:251663872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" filled="f" strokecolor="#262626" strokeweight="1pt"/>
              </w:pict>
            </w:r>
          </w:p>
        </w:tc>
      </w:tr>
      <w:tr w:rsidR="00787FD6" w:rsidRPr="00E04D01" w:rsidTr="00E04D01">
        <w:trPr>
          <w:trHeight w:val="616"/>
        </w:trPr>
        <w:tc>
          <w:tcPr>
            <w:tcW w:w="484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315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Строительство хоккейной коробки</w:t>
            </w:r>
          </w:p>
        </w:tc>
        <w:tc>
          <w:tcPr>
            <w:tcW w:w="1843" w:type="dxa"/>
          </w:tcPr>
          <w:p w:rsidR="00787FD6" w:rsidRPr="00E04D01" w:rsidRDefault="00787FD6" w:rsidP="00E04D0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21" o:spid="_x0000_s1034" style="position:absolute;left:0;text-align:left;margin-left:27.8pt;margin-top:3.45pt;width:23.25pt;height:19.5pt;z-index:251664896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" filled="f" strokecolor="#262626" strokeweight="1pt"/>
              </w:pict>
            </w:r>
          </w:p>
        </w:tc>
        <w:tc>
          <w:tcPr>
            <w:tcW w:w="1701" w:type="dxa"/>
          </w:tcPr>
          <w:p w:rsidR="00787FD6" w:rsidRPr="00E04D01" w:rsidRDefault="00787FD6" w:rsidP="00E04D0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22" o:spid="_x0000_s1035" style="position:absolute;left:0;text-align:left;margin-left:24.15pt;margin-top:3.45pt;width:23.25pt;height:19.5pt;z-index:25166592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" filled="f" strokecolor="#262626" strokeweight="1pt"/>
              </w:pict>
            </w:r>
          </w:p>
        </w:tc>
      </w:tr>
      <w:tr w:rsidR="00787FD6" w:rsidRPr="00E04D01" w:rsidTr="00E04D01">
        <w:trPr>
          <w:trHeight w:val="514"/>
        </w:trPr>
        <w:tc>
          <w:tcPr>
            <w:tcW w:w="484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3</w:t>
            </w:r>
          </w:p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59" w:type="dxa"/>
            <w:gridSpan w:val="3"/>
          </w:tcPr>
          <w:p w:rsidR="00787FD6" w:rsidRPr="00E04D01" w:rsidRDefault="00787FD6" w:rsidP="00E04D0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Ваш вариант:_________________________________________________________</w:t>
            </w:r>
          </w:p>
        </w:tc>
      </w:tr>
    </w:tbl>
    <w:p w:rsidR="00787FD6" w:rsidRPr="00B143F8" w:rsidRDefault="00787FD6" w:rsidP="006C6151">
      <w:pPr>
        <w:spacing w:after="0"/>
        <w:contextualSpacing/>
      </w:pPr>
    </w:p>
    <w:p w:rsidR="00787FD6" w:rsidRPr="00B143F8" w:rsidRDefault="00787FD6" w:rsidP="006C6151">
      <w:pPr>
        <w:spacing w:after="0"/>
        <w:ind w:right="-142"/>
        <w:contextualSpacing/>
        <w:rPr>
          <w:rFonts w:ascii="Times New Roman" w:hAnsi="Times New Roman"/>
          <w:sz w:val="24"/>
          <w:szCs w:val="24"/>
        </w:rPr>
      </w:pPr>
      <w:r w:rsidRPr="00B143F8">
        <w:t xml:space="preserve">                                                                                        </w:t>
      </w:r>
      <w:r w:rsidRPr="00B143F8">
        <w:rPr>
          <w:rFonts w:ascii="Times New Roman" w:hAnsi="Times New Roman"/>
          <w:sz w:val="24"/>
          <w:szCs w:val="24"/>
        </w:rPr>
        <w:t xml:space="preserve">  _______________________ (_______________________)</w:t>
      </w:r>
    </w:p>
    <w:p w:rsidR="00787FD6" w:rsidRPr="00B143F8" w:rsidRDefault="00787FD6" w:rsidP="00196DB4">
      <w:pPr>
        <w:spacing w:after="0"/>
        <w:contextualSpacing/>
        <w:jc w:val="center"/>
        <w:rPr>
          <w:rFonts w:ascii="Times New Roman" w:hAnsi="Times New Roman"/>
          <w:sz w:val="24"/>
          <w:szCs w:val="24"/>
        </w:rPr>
      </w:pPr>
      <w:r w:rsidRPr="00B143F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подпись                            расшифровка     </w:t>
      </w:r>
    </w:p>
    <w:p w:rsidR="00787FD6" w:rsidRPr="00B143F8" w:rsidRDefault="00787FD6" w:rsidP="006C6151">
      <w:pPr>
        <w:spacing w:after="0"/>
        <w:contextualSpacing/>
        <w:rPr>
          <w:rFonts w:ascii="Times New Roman" w:hAnsi="Times New Roman"/>
          <w:sz w:val="18"/>
          <w:szCs w:val="18"/>
        </w:rPr>
      </w:pPr>
      <w:r w:rsidRPr="00B143F8">
        <w:rPr>
          <w:rFonts w:ascii="Times New Roman" w:hAnsi="Times New Roman"/>
          <w:sz w:val="18"/>
          <w:szCs w:val="18"/>
        </w:rPr>
        <w:t>1. Поставьте любой знак в пустом квадрате справа от вопроса</w:t>
      </w:r>
    </w:p>
    <w:p w:rsidR="00787FD6" w:rsidRPr="00B143F8" w:rsidRDefault="00787FD6" w:rsidP="006C6151">
      <w:pPr>
        <w:spacing w:after="0"/>
        <w:contextualSpacing/>
        <w:rPr>
          <w:rFonts w:ascii="Times New Roman" w:hAnsi="Times New Roman"/>
          <w:sz w:val="18"/>
          <w:szCs w:val="18"/>
        </w:rPr>
      </w:pPr>
      <w:r w:rsidRPr="00B143F8">
        <w:rPr>
          <w:rFonts w:ascii="Times New Roman" w:hAnsi="Times New Roman"/>
          <w:sz w:val="18"/>
          <w:szCs w:val="18"/>
        </w:rPr>
        <w:t>2. Опросный лист, не заверенный подписью, считается недействительным</w:t>
      </w:r>
    </w:p>
    <w:p w:rsidR="00787FD6" w:rsidRPr="00B143F8" w:rsidRDefault="00787FD6" w:rsidP="005441F0">
      <w:pPr>
        <w:spacing w:after="0"/>
        <w:contextualSpacing/>
        <w:rPr>
          <w:rFonts w:ascii="Times New Roman" w:hAnsi="Times New Roman"/>
          <w:sz w:val="18"/>
          <w:szCs w:val="18"/>
        </w:rPr>
      </w:pPr>
      <w:r w:rsidRPr="00B143F8">
        <w:rPr>
          <w:rFonts w:ascii="Times New Roman" w:hAnsi="Times New Roman"/>
          <w:sz w:val="18"/>
          <w:szCs w:val="18"/>
        </w:rPr>
        <w:t xml:space="preserve">3. Заполнение части 1 в Опросном листе является добровольным </w:t>
      </w:r>
    </w:p>
    <w:tbl>
      <w:tblPr>
        <w:tblpPr w:leftFromText="180" w:rightFromText="180" w:vertAnchor="text" w:horzAnchor="margin" w:tblpY="-79"/>
        <w:tblW w:w="10490" w:type="dxa"/>
        <w:tblLook w:val="00A0"/>
      </w:tblPr>
      <w:tblGrid>
        <w:gridCol w:w="10490"/>
      </w:tblGrid>
      <w:tr w:rsidR="00787FD6" w:rsidRPr="00EA4966" w:rsidTr="00AA1CCD">
        <w:tc>
          <w:tcPr>
            <w:tcW w:w="10490" w:type="dxa"/>
          </w:tcPr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>Приложение 2</w:t>
            </w: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 xml:space="preserve">к Решению Совета Депутатов </w:t>
            </w: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>Ускюльского  сельсовета</w:t>
            </w: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 xml:space="preserve">Татарского района </w:t>
            </w: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A4966">
              <w:rPr>
                <w:rFonts w:ascii="Times New Roman" w:hAnsi="Times New Roman"/>
                <w:sz w:val="18"/>
                <w:szCs w:val="18"/>
              </w:rPr>
              <w:t>Новосибирской области</w:t>
            </w:r>
          </w:p>
          <w:p w:rsidR="00787FD6" w:rsidRPr="00EA4966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от 23.09.2020 г. № 6б</w:t>
            </w:r>
          </w:p>
        </w:tc>
      </w:tr>
    </w:tbl>
    <w:p w:rsidR="00787FD6" w:rsidRPr="00B143F8" w:rsidRDefault="00787FD6" w:rsidP="004F7F86">
      <w:pPr>
        <w:spacing w:after="0" w:line="240" w:lineRule="auto"/>
        <w:ind w:right="-144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A11CCA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A11CCA">
      <w:pPr>
        <w:jc w:val="center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>Опросный лист голосования</w:t>
      </w:r>
    </w:p>
    <w:tbl>
      <w:tblPr>
        <w:tblW w:w="9918" w:type="dxa"/>
        <w:tblLook w:val="00A0"/>
      </w:tblPr>
      <w:tblGrid>
        <w:gridCol w:w="9918"/>
      </w:tblGrid>
      <w:tr w:rsidR="00787FD6" w:rsidRPr="00E04D01" w:rsidTr="001F608A">
        <w:trPr>
          <w:trHeight w:val="83"/>
        </w:trPr>
        <w:tc>
          <w:tcPr>
            <w:tcW w:w="9918" w:type="dxa"/>
          </w:tcPr>
          <w:p w:rsidR="00787FD6" w:rsidRPr="00E04D01" w:rsidRDefault="00787FD6" w:rsidP="001F60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7FD6" w:rsidRPr="00E04D01" w:rsidTr="001F608A">
        <w:trPr>
          <w:trHeight w:val="142"/>
        </w:trPr>
        <w:tc>
          <w:tcPr>
            <w:tcW w:w="9918" w:type="dxa"/>
          </w:tcPr>
          <w:p w:rsidR="00787FD6" w:rsidRPr="00E04D01" w:rsidRDefault="00787FD6" w:rsidP="004C2512">
            <w:pPr>
              <w:spacing w:after="0" w:line="240" w:lineRule="auto"/>
              <w:ind w:right="-508" w:hanging="105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 xml:space="preserve">Администрация  Ускюльского сельсовета   Татарского  района Новосибирской  области  </w:t>
            </w:r>
          </w:p>
          <w:p w:rsidR="00787FD6" w:rsidRPr="00E04D01" w:rsidRDefault="00787FD6" w:rsidP="001F608A">
            <w:pPr>
              <w:spacing w:after="0" w:line="240" w:lineRule="auto"/>
              <w:ind w:right="-508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787FD6" w:rsidRPr="00B143F8" w:rsidRDefault="00787FD6" w:rsidP="00A11CCA">
      <w:pPr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Дата проведения: «   »    20</w:t>
      </w:r>
      <w:r>
        <w:rPr>
          <w:rFonts w:ascii="Times New Roman" w:hAnsi="Times New Roman"/>
          <w:sz w:val="28"/>
          <w:szCs w:val="28"/>
        </w:rPr>
        <w:t>20</w:t>
      </w:r>
      <w:r w:rsidRPr="00B143F8">
        <w:rPr>
          <w:rFonts w:ascii="Times New Roman" w:hAnsi="Times New Roman"/>
          <w:sz w:val="28"/>
          <w:szCs w:val="28"/>
        </w:rPr>
        <w:t>г.</w:t>
      </w:r>
      <w:r w:rsidRPr="00B143F8">
        <w:rPr>
          <w:rFonts w:ascii="Times New Roman" w:hAnsi="Times New Roman"/>
          <w:sz w:val="28"/>
          <w:szCs w:val="28"/>
        </w:rPr>
        <w:tab/>
      </w:r>
    </w:p>
    <w:p w:rsidR="00787FD6" w:rsidRPr="00B143F8" w:rsidRDefault="00787FD6" w:rsidP="00A11CCA">
      <w:pPr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Время проведения:  </w:t>
      </w:r>
    </w:p>
    <w:p w:rsidR="00787FD6" w:rsidRPr="00B143F8" w:rsidRDefault="00787FD6" w:rsidP="00A11CCA">
      <w:pPr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Место проведения: </w:t>
      </w:r>
    </w:p>
    <w:p w:rsidR="00787FD6" w:rsidRPr="00B143F8" w:rsidRDefault="00787FD6" w:rsidP="00A11CCA">
      <w:pPr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Цель проведения опроса:</w:t>
      </w:r>
    </w:p>
    <w:p w:rsidR="00787FD6" w:rsidRPr="00B143F8" w:rsidRDefault="00787FD6" w:rsidP="00A11CCA">
      <w:pPr>
        <w:ind w:right="-142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Изучение общественного мнения населения и определение приоритетного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инициативах, предлагаются следующие типы проектов/проекты: </w:t>
      </w:r>
    </w:p>
    <w:p w:rsidR="00787FD6" w:rsidRPr="00B143F8" w:rsidRDefault="00787FD6" w:rsidP="00EA7A6F">
      <w:pPr>
        <w:rPr>
          <w:rFonts w:ascii="Times New Roman" w:hAnsi="Times New Roman"/>
          <w:i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</w:t>
      </w:r>
    </w:p>
    <w:p w:rsidR="00787FD6" w:rsidRPr="00B143F8" w:rsidRDefault="00787FD6" w:rsidP="00EA7A6F">
      <w:pPr>
        <w:spacing w:after="0" w:line="240" w:lineRule="auto"/>
        <w:ind w:right="-142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</w:rPr>
        <w:t>2.</w:t>
      </w:r>
      <w:r w:rsidRPr="00B143F8">
        <w:rPr>
          <w:rFonts w:ascii="Times New Roman" w:hAnsi="Times New Roman"/>
          <w:i/>
          <w:sz w:val="28"/>
          <w:szCs w:val="28"/>
        </w:rPr>
        <w:t xml:space="preserve"> </w:t>
      </w:r>
    </w:p>
    <w:p w:rsidR="00787FD6" w:rsidRPr="00B143F8" w:rsidRDefault="00787FD6" w:rsidP="00EA7A6F">
      <w:pPr>
        <w:rPr>
          <w:rFonts w:ascii="Times New Roman" w:hAnsi="Times New Roman"/>
          <w:i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3. </w:t>
      </w:r>
    </w:p>
    <w:p w:rsidR="00787FD6" w:rsidRPr="00B143F8" w:rsidRDefault="00787FD6" w:rsidP="00A11C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Выберите номер предлагаемого варианта ответа </w:t>
      </w:r>
    </w:p>
    <w:p w:rsidR="00787FD6" w:rsidRPr="00B143F8" w:rsidRDefault="00787FD6" w:rsidP="00A11C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2"/>
        <w:gridCol w:w="4395"/>
        <w:gridCol w:w="1942"/>
        <w:gridCol w:w="1837"/>
        <w:gridCol w:w="1607"/>
      </w:tblGrid>
      <w:tr w:rsidR="00787FD6" w:rsidRPr="00E04D01" w:rsidTr="00E04D01">
        <w:trPr>
          <w:trHeight w:val="676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ФИО, социальный статус</w:t>
            </w:r>
          </w:p>
        </w:tc>
        <w:tc>
          <w:tcPr>
            <w:tcW w:w="194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 xml:space="preserve">Номер </w:t>
            </w:r>
          </w:p>
        </w:tc>
        <w:tc>
          <w:tcPr>
            <w:tcW w:w="1837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Подпись</w:t>
            </w: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</w:tr>
      <w:tr w:rsidR="00787FD6" w:rsidRPr="00E04D01" w:rsidTr="00E04D01">
        <w:trPr>
          <w:trHeight w:val="828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40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942" w:type="dxa"/>
          </w:tcPr>
          <w:p w:rsidR="00787FD6" w:rsidRPr="00E04D01" w:rsidRDefault="00787FD6" w:rsidP="00E04D01">
            <w:pPr>
              <w:tabs>
                <w:tab w:val="center" w:pos="863"/>
              </w:tabs>
              <w:spacing w:after="0" w:line="540" w:lineRule="exact"/>
              <w:rPr>
                <w:rFonts w:ascii="Miama Nueva" w:hAnsi="Miama Nueva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36" o:spid="_x0000_s1036" style="position:absolute;margin-left:30.2pt;margin-top:4.25pt;width:29.25pt;height:21.75pt;z-index:25165568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" filled="f" strokecolor="#262626" strokeweight="1pt"/>
              </w:pict>
            </w:r>
            <w:r w:rsidRPr="00E04D01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1837" w:type="dxa"/>
          </w:tcPr>
          <w:p w:rsidR="00787FD6" w:rsidRPr="00E04D01" w:rsidRDefault="00787FD6" w:rsidP="00E04D01">
            <w:pPr>
              <w:spacing w:after="0" w:line="40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7FD6" w:rsidRPr="00E04D01" w:rsidTr="00E04D01">
        <w:trPr>
          <w:trHeight w:val="554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Miama Nueva" w:hAnsi="Miama Nueva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942" w:type="dxa"/>
          </w:tcPr>
          <w:p w:rsidR="00787FD6" w:rsidRPr="00E04D01" w:rsidRDefault="00787FD6" w:rsidP="00E04D01">
            <w:pPr>
              <w:tabs>
                <w:tab w:val="center" w:pos="863"/>
              </w:tabs>
              <w:spacing w:after="0" w:line="460" w:lineRule="exact"/>
              <w:rPr>
                <w:rFonts w:ascii="Miama Nueva" w:hAnsi="Miama Nueva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37" o:spid="_x0000_s1037" style="position:absolute;margin-left:29.9pt;margin-top:3.15pt;width:29.25pt;height:21.75pt;z-index:251656704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" filled="f" strokecolor="#262626" strokeweight="1pt"/>
              </w:pict>
            </w:r>
            <w:r w:rsidRPr="00E04D01">
              <w:rPr>
                <w:rFonts w:ascii="Miama Nueva" w:hAnsi="Miama Nueva"/>
                <w:sz w:val="28"/>
                <w:szCs w:val="28"/>
              </w:rPr>
              <w:tab/>
            </w:r>
          </w:p>
        </w:tc>
        <w:tc>
          <w:tcPr>
            <w:tcW w:w="1837" w:type="dxa"/>
          </w:tcPr>
          <w:p w:rsidR="00787FD6" w:rsidRPr="00E04D01" w:rsidRDefault="00787FD6" w:rsidP="00E04D01">
            <w:pPr>
              <w:spacing w:after="0" w:line="46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7FD6" w:rsidRPr="00E04D01" w:rsidTr="00E04D01">
        <w:trPr>
          <w:trHeight w:val="477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420" w:lineRule="exact"/>
              <w:rPr>
                <w:rFonts w:ascii="Miama Nueva" w:hAnsi="Miama Nueva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42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942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38" o:spid="_x0000_s1038" style="position:absolute;margin-left:30.65pt;margin-top:9.65pt;width:29.25pt;height:21.75pt;z-index:251657728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" filled="f" strokecolor="#262626" strokeweight="1pt"/>
              </w:pict>
            </w: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837" w:type="dxa"/>
          </w:tcPr>
          <w:p w:rsidR="00787FD6" w:rsidRPr="00E04D01" w:rsidRDefault="00787FD6" w:rsidP="00E04D01">
            <w:pPr>
              <w:spacing w:after="0" w:line="48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87FD6" w:rsidRPr="00B143F8" w:rsidRDefault="00787FD6" w:rsidP="00A11CCA">
      <w:pPr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5441F0">
      <w:pPr>
        <w:spacing w:after="0" w:line="240" w:lineRule="auto"/>
        <w:rPr>
          <w:rFonts w:ascii="Times New Roman" w:hAnsi="Times New Roman"/>
        </w:rPr>
      </w:pPr>
    </w:p>
    <w:p w:rsidR="00787FD6" w:rsidRPr="00B143F8" w:rsidRDefault="00787FD6" w:rsidP="005441F0">
      <w:pPr>
        <w:spacing w:after="0" w:line="240" w:lineRule="auto"/>
        <w:rPr>
          <w:rFonts w:ascii="Times New Roman" w:hAnsi="Times New Roman"/>
        </w:rPr>
      </w:pPr>
    </w:p>
    <w:p w:rsidR="00787FD6" w:rsidRPr="00B143F8" w:rsidRDefault="00787FD6" w:rsidP="005441F0">
      <w:pPr>
        <w:spacing w:after="0" w:line="240" w:lineRule="auto"/>
        <w:rPr>
          <w:rFonts w:ascii="Times New Roman" w:hAnsi="Times New Roman"/>
        </w:rPr>
      </w:pPr>
    </w:p>
    <w:tbl>
      <w:tblPr>
        <w:tblpPr w:leftFromText="180" w:rightFromText="180" w:vertAnchor="text" w:horzAnchor="margin" w:tblpY="-17"/>
        <w:tblW w:w="10490" w:type="dxa"/>
        <w:tblLook w:val="00A0"/>
      </w:tblPr>
      <w:tblGrid>
        <w:gridCol w:w="10490"/>
      </w:tblGrid>
      <w:tr w:rsidR="00787FD6" w:rsidRPr="00E04D01" w:rsidTr="00E04D01">
        <w:tc>
          <w:tcPr>
            <w:tcW w:w="10490" w:type="dxa"/>
          </w:tcPr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>Приложение 3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к Решению Совета Депутатов 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Ускюльского  сельсовета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Татарского района 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>Новосибирской области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от </w:t>
            </w:r>
            <w:r>
              <w:rPr>
                <w:rFonts w:ascii="Times New Roman" w:hAnsi="Times New Roman"/>
                <w:sz w:val="18"/>
                <w:szCs w:val="18"/>
              </w:rPr>
              <w:t>23</w:t>
            </w:r>
            <w:r w:rsidRPr="00E04D01">
              <w:rPr>
                <w:rFonts w:ascii="Times New Roman" w:hAnsi="Times New Roman"/>
                <w:sz w:val="18"/>
                <w:szCs w:val="18"/>
              </w:rPr>
              <w:t>.09.20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Pr="00E04D01">
              <w:rPr>
                <w:rFonts w:ascii="Times New Roman" w:hAnsi="Times New Roman"/>
                <w:sz w:val="18"/>
                <w:szCs w:val="18"/>
              </w:rPr>
              <w:t xml:space="preserve">г. № </w:t>
            </w:r>
            <w:r>
              <w:rPr>
                <w:rFonts w:ascii="Times New Roman" w:hAnsi="Times New Roman"/>
                <w:sz w:val="18"/>
                <w:szCs w:val="18"/>
              </w:rPr>
              <w:t>6б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</w:tr>
    </w:tbl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787FD6" w:rsidRPr="00B143F8" w:rsidRDefault="00787FD6" w:rsidP="004C251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4C2512">
      <w:pPr>
        <w:jc w:val="center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>Опросный лист голосования</w:t>
      </w:r>
    </w:p>
    <w:tbl>
      <w:tblPr>
        <w:tblW w:w="9918" w:type="dxa"/>
        <w:tblLook w:val="00A0"/>
      </w:tblPr>
      <w:tblGrid>
        <w:gridCol w:w="9918"/>
      </w:tblGrid>
      <w:tr w:rsidR="00787FD6" w:rsidRPr="00E04D01" w:rsidTr="001F608A">
        <w:trPr>
          <w:trHeight w:val="83"/>
        </w:trPr>
        <w:tc>
          <w:tcPr>
            <w:tcW w:w="9918" w:type="dxa"/>
          </w:tcPr>
          <w:p w:rsidR="00787FD6" w:rsidRPr="00E04D01" w:rsidRDefault="00787FD6" w:rsidP="004C25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7FD6" w:rsidRPr="00E04D01" w:rsidTr="001F608A">
        <w:trPr>
          <w:trHeight w:val="142"/>
        </w:trPr>
        <w:tc>
          <w:tcPr>
            <w:tcW w:w="9918" w:type="dxa"/>
          </w:tcPr>
          <w:p w:rsidR="00787FD6" w:rsidRPr="00E04D01" w:rsidRDefault="00787FD6" w:rsidP="00EA7A6F">
            <w:pPr>
              <w:spacing w:after="0" w:line="240" w:lineRule="auto"/>
              <w:ind w:right="-508" w:hanging="105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 xml:space="preserve">Администрация  Ускюльского сельсовета   Татарского  района Новосибирской  области  </w:t>
            </w:r>
          </w:p>
          <w:p w:rsidR="00787FD6" w:rsidRPr="00E04D01" w:rsidRDefault="00787FD6" w:rsidP="0094566B">
            <w:pPr>
              <w:spacing w:after="0" w:line="240" w:lineRule="auto"/>
              <w:ind w:right="-508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787FD6" w:rsidRPr="00B143F8" w:rsidRDefault="00787FD6" w:rsidP="004C2512">
      <w:pPr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Дата проведения:    </w:t>
      </w:r>
    </w:p>
    <w:p w:rsidR="00787FD6" w:rsidRPr="00B143F8" w:rsidRDefault="00787FD6" w:rsidP="004C2512">
      <w:pPr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Время проведения: </w:t>
      </w:r>
    </w:p>
    <w:p w:rsidR="00787FD6" w:rsidRPr="00B143F8" w:rsidRDefault="00787FD6" w:rsidP="004C2512">
      <w:pPr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Место проведения: </w:t>
      </w: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На проведенном ___________________________________________________________</w:t>
      </w: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 _________________________________________________________________________</w:t>
      </w: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собрании (сходе) граждан об участии в конкурсном отборе проектов развития территорий муниципальных образований Новосибирской области, основанных на местных инициативах, большинством голосов для участия в конкурсном отборе был выбран проект _____________________________________________________________</w:t>
      </w: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 ________________________________________________________________________.</w:t>
      </w:r>
    </w:p>
    <w:p w:rsidR="00787FD6" w:rsidRPr="00B143F8" w:rsidRDefault="00787FD6" w:rsidP="004C25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4C25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Готовы ли Вы поддержать проект и принять участие в его реализации</w:t>
      </w:r>
    </w:p>
    <w:p w:rsidR="00787FD6" w:rsidRPr="00B143F8" w:rsidRDefault="00787FD6" w:rsidP="004C25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2"/>
        <w:gridCol w:w="4395"/>
        <w:gridCol w:w="1559"/>
        <w:gridCol w:w="2220"/>
        <w:gridCol w:w="1607"/>
      </w:tblGrid>
      <w:tr w:rsidR="00787FD6" w:rsidRPr="00E04D01" w:rsidTr="00E04D01">
        <w:trPr>
          <w:trHeight w:val="676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ФИО, социальный статус</w:t>
            </w:r>
          </w:p>
        </w:tc>
        <w:tc>
          <w:tcPr>
            <w:tcW w:w="1559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 xml:space="preserve">За </w:t>
            </w:r>
          </w:p>
        </w:tc>
        <w:tc>
          <w:tcPr>
            <w:tcW w:w="2220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Подпись</w:t>
            </w: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</w:tr>
      <w:tr w:rsidR="00787FD6" w:rsidRPr="00E04D01" w:rsidTr="00E04D01">
        <w:trPr>
          <w:trHeight w:val="828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40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559" w:type="dxa"/>
          </w:tcPr>
          <w:p w:rsidR="00787FD6" w:rsidRPr="00E04D01" w:rsidRDefault="00787FD6" w:rsidP="00E04D01">
            <w:pPr>
              <w:tabs>
                <w:tab w:val="center" w:pos="863"/>
              </w:tabs>
              <w:spacing w:after="0" w:line="540" w:lineRule="exact"/>
              <w:rPr>
                <w:rFonts w:ascii="Miama Nueva" w:hAnsi="Miama Nueva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40" o:spid="_x0000_s1039" style="position:absolute;margin-left:20.45pt;margin-top:8.75pt;width:29.25pt;height:21.75pt;z-index:251658752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" filled="f" strokecolor="#262626" strokeweight="1pt"/>
              </w:pict>
            </w:r>
            <w:r w:rsidRPr="00E04D01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2220" w:type="dxa"/>
          </w:tcPr>
          <w:p w:rsidR="00787FD6" w:rsidRPr="00E04D01" w:rsidRDefault="00787FD6" w:rsidP="00E04D01">
            <w:pPr>
              <w:spacing w:after="0" w:line="40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7FD6" w:rsidRPr="00E04D01" w:rsidTr="00E04D01">
        <w:trPr>
          <w:trHeight w:val="554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Miama Nueva" w:hAnsi="Miama Nueva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559" w:type="dxa"/>
          </w:tcPr>
          <w:p w:rsidR="00787FD6" w:rsidRPr="00E04D01" w:rsidRDefault="00787FD6" w:rsidP="00E04D01">
            <w:pPr>
              <w:tabs>
                <w:tab w:val="center" w:pos="863"/>
              </w:tabs>
              <w:spacing w:after="0" w:line="460" w:lineRule="exact"/>
              <w:rPr>
                <w:rFonts w:ascii="Miama Nueva" w:hAnsi="Miama Nueva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41" o:spid="_x0000_s1040" style="position:absolute;margin-left:20.15pt;margin-top:2.4pt;width:29.25pt;height:21.75pt;z-index:251659776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" filled="f" strokecolor="#262626" strokeweight="1pt"/>
              </w:pict>
            </w:r>
            <w:r w:rsidRPr="00E04D01">
              <w:rPr>
                <w:rFonts w:ascii="Miama Nueva" w:hAnsi="Miama Nueva"/>
                <w:sz w:val="28"/>
                <w:szCs w:val="28"/>
              </w:rPr>
              <w:tab/>
            </w:r>
          </w:p>
        </w:tc>
        <w:tc>
          <w:tcPr>
            <w:tcW w:w="2220" w:type="dxa"/>
          </w:tcPr>
          <w:p w:rsidR="00787FD6" w:rsidRPr="00E04D01" w:rsidRDefault="00787FD6" w:rsidP="00E04D01">
            <w:pPr>
              <w:spacing w:after="0" w:line="46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7FD6" w:rsidRPr="00E04D01" w:rsidTr="00E04D01">
        <w:trPr>
          <w:trHeight w:val="477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420" w:lineRule="exact"/>
              <w:rPr>
                <w:rFonts w:ascii="Miama Nueva" w:hAnsi="Miama Nueva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42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559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42" o:spid="_x0000_s1041" style="position:absolute;margin-left:20.15pt;margin-top:11.15pt;width:29.25pt;height:21.75pt;z-index:25166080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" filled="f" strokecolor="#262626" strokeweight="1pt"/>
              </w:pict>
            </w: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2220" w:type="dxa"/>
          </w:tcPr>
          <w:p w:rsidR="00787FD6" w:rsidRPr="00E04D01" w:rsidRDefault="00787FD6" w:rsidP="00E04D01">
            <w:pPr>
              <w:spacing w:after="0" w:line="48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7FD6" w:rsidRPr="00E04D01" w:rsidTr="00E04D01">
        <w:trPr>
          <w:trHeight w:val="477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400" w:lineRule="exact"/>
              <w:rPr>
                <w:rFonts w:ascii="Miama Nueva" w:hAnsi="Miama Nueva"/>
                <w:sz w:val="28"/>
                <w:szCs w:val="28"/>
              </w:rPr>
            </w:pPr>
          </w:p>
          <w:p w:rsidR="00787FD6" w:rsidRPr="00E04D01" w:rsidRDefault="00787FD6" w:rsidP="00E04D01">
            <w:pPr>
              <w:spacing w:after="0" w:line="40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559" w:type="dxa"/>
          </w:tcPr>
          <w:p w:rsidR="00787FD6" w:rsidRPr="00E04D01" w:rsidRDefault="00787FD6" w:rsidP="00E04D01">
            <w:pPr>
              <w:spacing w:after="0" w:line="40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rect id="Прямоугольник 43" o:spid="_x0000_s1042" style="position:absolute;left:0;text-align:left;margin-left:20.15pt;margin-top:7.65pt;width:29.25pt;height:21.75pt;z-index:251661824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" filled="f" strokecolor="#262626" strokeweight="1pt"/>
              </w:pict>
            </w:r>
          </w:p>
        </w:tc>
        <w:tc>
          <w:tcPr>
            <w:tcW w:w="2220" w:type="dxa"/>
          </w:tcPr>
          <w:p w:rsidR="00787FD6" w:rsidRPr="00E04D01" w:rsidRDefault="00787FD6" w:rsidP="00E04D01">
            <w:pPr>
              <w:spacing w:after="0" w:line="40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7FD6" w:rsidRPr="00E04D01" w:rsidTr="00E04D01">
        <w:trPr>
          <w:trHeight w:val="477"/>
        </w:trPr>
        <w:tc>
          <w:tcPr>
            <w:tcW w:w="562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8"/>
              </w:rPr>
              <w:t xml:space="preserve"> 5</w:t>
            </w:r>
          </w:p>
        </w:tc>
        <w:tc>
          <w:tcPr>
            <w:tcW w:w="4395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20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07" w:type="dxa"/>
          </w:tcPr>
          <w:p w:rsidR="00787FD6" w:rsidRPr="00E04D01" w:rsidRDefault="00787FD6" w:rsidP="00E04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87FD6" w:rsidRPr="00B143F8" w:rsidRDefault="00787FD6" w:rsidP="004C2512">
      <w:pPr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4C2512">
      <w:pPr>
        <w:spacing w:after="0" w:line="240" w:lineRule="auto"/>
        <w:rPr>
          <w:rFonts w:ascii="Times New Roman" w:hAnsi="Times New Roman"/>
        </w:rPr>
      </w:pPr>
    </w:p>
    <w:p w:rsidR="00787FD6" w:rsidRPr="00B143F8" w:rsidRDefault="00787FD6" w:rsidP="004C2512">
      <w:pPr>
        <w:spacing w:after="0" w:line="240" w:lineRule="auto"/>
        <w:rPr>
          <w:rFonts w:ascii="Times New Roman" w:hAnsi="Times New Roman"/>
        </w:rPr>
      </w:pPr>
    </w:p>
    <w:p w:rsidR="00787FD6" w:rsidRPr="00B143F8" w:rsidRDefault="00787FD6" w:rsidP="004C2512">
      <w:pPr>
        <w:spacing w:after="0" w:line="240" w:lineRule="auto"/>
        <w:rPr>
          <w:rFonts w:ascii="Times New Roman" w:hAnsi="Times New Roman"/>
        </w:rPr>
      </w:pPr>
    </w:p>
    <w:p w:rsidR="00787FD6" w:rsidRPr="00B143F8" w:rsidRDefault="00787FD6" w:rsidP="004C2512">
      <w:pPr>
        <w:spacing w:after="0" w:line="240" w:lineRule="auto"/>
        <w:rPr>
          <w:rFonts w:ascii="Times New Roman" w:hAnsi="Times New Roman"/>
        </w:rPr>
      </w:pPr>
    </w:p>
    <w:p w:rsidR="00787FD6" w:rsidRPr="00B143F8" w:rsidRDefault="00787FD6" w:rsidP="004C2512">
      <w:pPr>
        <w:spacing w:after="0" w:line="240" w:lineRule="auto"/>
        <w:rPr>
          <w:rFonts w:ascii="Times New Roman" w:hAnsi="Times New Roman"/>
        </w:rPr>
      </w:pPr>
    </w:p>
    <w:tbl>
      <w:tblPr>
        <w:tblpPr w:leftFromText="180" w:rightFromText="180" w:vertAnchor="text" w:horzAnchor="margin" w:tblpY="-77"/>
        <w:tblW w:w="10931" w:type="dxa"/>
        <w:tblLook w:val="00A0"/>
      </w:tblPr>
      <w:tblGrid>
        <w:gridCol w:w="10931"/>
      </w:tblGrid>
      <w:tr w:rsidR="00787FD6" w:rsidRPr="00E04D01" w:rsidTr="00E04D01">
        <w:trPr>
          <w:trHeight w:val="1728"/>
        </w:trPr>
        <w:tc>
          <w:tcPr>
            <w:tcW w:w="10931" w:type="dxa"/>
          </w:tcPr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>Приложение 4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к Решению Совета Депутатов 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>Ускюльского сельсовета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Татарского  района 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>Новосибирской области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        от </w:t>
            </w:r>
            <w:r>
              <w:rPr>
                <w:rFonts w:ascii="Times New Roman" w:hAnsi="Times New Roman"/>
                <w:sz w:val="18"/>
                <w:szCs w:val="18"/>
              </w:rPr>
              <w:t>23</w:t>
            </w:r>
            <w:r w:rsidRPr="00E04D01">
              <w:rPr>
                <w:rFonts w:ascii="Times New Roman" w:hAnsi="Times New Roman"/>
                <w:sz w:val="18"/>
                <w:szCs w:val="18"/>
              </w:rPr>
              <w:t>.09.20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Pr="00E04D01">
              <w:rPr>
                <w:rFonts w:ascii="Times New Roman" w:hAnsi="Times New Roman"/>
                <w:sz w:val="18"/>
                <w:szCs w:val="18"/>
              </w:rPr>
              <w:t xml:space="preserve"> г.№  </w:t>
            </w:r>
            <w:r>
              <w:rPr>
                <w:rFonts w:ascii="Times New Roman" w:hAnsi="Times New Roman"/>
                <w:sz w:val="18"/>
                <w:szCs w:val="18"/>
              </w:rPr>
              <w:t>6б</w:t>
            </w:r>
          </w:p>
        </w:tc>
      </w:tr>
    </w:tbl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787FD6" w:rsidRPr="00B143F8" w:rsidRDefault="00787FD6" w:rsidP="006C61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 xml:space="preserve">Методика </w:t>
      </w:r>
    </w:p>
    <w:p w:rsidR="00787FD6" w:rsidRPr="00B143F8" w:rsidRDefault="00787FD6" w:rsidP="003A7D1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проведения опроса граждан о выборе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</w:t>
      </w:r>
    </w:p>
    <w:p w:rsidR="00787FD6" w:rsidRPr="00B143F8" w:rsidRDefault="00787FD6" w:rsidP="003A7D1C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  <w:u w:val="single"/>
        </w:rPr>
      </w:pPr>
    </w:p>
    <w:p w:rsidR="00787FD6" w:rsidRPr="00B143F8" w:rsidRDefault="00787FD6" w:rsidP="003A7D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>1. Общие положения</w:t>
      </w:r>
    </w:p>
    <w:p w:rsidR="00787FD6" w:rsidRPr="00B143F8" w:rsidRDefault="00787FD6" w:rsidP="003A7D1C">
      <w:pPr>
        <w:pStyle w:val="ListParagraph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1.1. Настоящая методика проведения опроса граждан о выборе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инициативах,на территории Ускюльского сельсовета Татарского района Новосибирской области(далее – Методика) разработана в целях 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граждан.</w:t>
      </w:r>
    </w:p>
    <w:p w:rsidR="00787FD6" w:rsidRPr="00B143F8" w:rsidRDefault="00787FD6" w:rsidP="003A7D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1.2. Опрос граждан проводится:</w:t>
      </w:r>
    </w:p>
    <w:p w:rsidR="00787FD6" w:rsidRPr="00B143F8" w:rsidRDefault="00787FD6" w:rsidP="003A7D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</w:rPr>
        <w:t>– по вопросам местного значения Ускюльского сельсовета Татарского района Новосибирской области</w:t>
      </w:r>
    </w:p>
    <w:p w:rsidR="00787FD6" w:rsidRPr="00B143F8" w:rsidRDefault="00787FD6" w:rsidP="003A7D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</w:rPr>
        <w:t>– для определения возможных социально значимых проектов для участия в конкурсном отборе проектов и выявления наиболее приоритетных из них на территории</w:t>
      </w:r>
      <w:r w:rsidRPr="00B143F8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B143F8">
        <w:rPr>
          <w:rFonts w:ascii="Times New Roman" w:hAnsi="Times New Roman"/>
          <w:sz w:val="28"/>
          <w:szCs w:val="28"/>
        </w:rPr>
        <w:t>Ускюльского сельсовета Татарского района Новосибирской области.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1.3. Организатором проведения опроса граждан является Администрация Ускюльского сельсовета Татарского района Новосибирской области.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1.4. Организатор проведения опроса граждан на основании решения Совета депутатов Ускюльского сельсовета Татарского района Новосибирской области о назначении опроса граждан: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организует проведение опроса граждан;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устанавливает дату и время проведения опроса граждан;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</w:t>
      </w:r>
      <w:r w:rsidRPr="00B143F8">
        <w:t> </w:t>
      </w:r>
      <w:r w:rsidRPr="00B143F8">
        <w:rPr>
          <w:rFonts w:ascii="Times New Roman" w:hAnsi="Times New Roman"/>
          <w:sz w:val="28"/>
          <w:szCs w:val="28"/>
        </w:rPr>
        <w:t>проводит опрос граждан;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подводит итоги проведенного опроса граждан;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осуществляет иные полномочия в соответствии с настоящей Методикой.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  <w:r w:rsidRPr="00B143F8">
        <w:rPr>
          <w:rFonts w:ascii="Times New Roman" w:hAnsi="Times New Roman"/>
          <w:sz w:val="28"/>
          <w:szCs w:val="28"/>
        </w:rPr>
        <w:t>1.5. Опрос граждан проводится на всей территории Ускюльского сельсовета Татарского района Новосибирской области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1.6.</w:t>
      </w:r>
      <w:r w:rsidRPr="00B143F8">
        <w:t> </w:t>
      </w:r>
      <w:r w:rsidRPr="00B143F8">
        <w:rPr>
          <w:rFonts w:ascii="Times New Roman" w:hAnsi="Times New Roman"/>
          <w:sz w:val="28"/>
          <w:szCs w:val="28"/>
        </w:rPr>
        <w:t>В опросе граждан имеют право участвовать жители Ускюльского сельсовета Татарского района Новосибирской области, обладающие избирательным правом и постоянно проживающие в границах территории, на которой проводится опрос.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1.7. Участие граждан в опросе является свободным и добровольным. В ходе опроса никто не может быть принужден к выражению своего мнения и убеждения или отказу от них.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1.8. Подготовка, проведение и подведение результатов опроса граждан основываются на принципах открытости, гласности, объективности, письменного учета результатов опроса и возможности их проверки.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1.9. Мнение граждан, проживающих на территории Ускюльского сельсовета Татарского района Новосибирской области, выявленное в ходе проведения опроса носит для органов местного самоуправления рекомендательный характер.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1.10. Содержание вопроса, выносимого на обсуждение, не должно противоречить действующему законодательству и муниципальным правовым актам.</w:t>
      </w: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>2. Порядок назначения опроса граждан</w:t>
      </w: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2.1. Опрос граждан проводится методом: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анкетирования в течение установленного периода с обобщением полученных данных;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 xml:space="preserve">– поименного голосования в течение установленного периода с обобщением полученных данных 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2.2. Анкетирование, поименное голосование проводятся по опросным листам в пунктах проведения опроса и (или) по месту жительства участников опроса.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2.3. Опрос граждан по вопросам местного значения проводится по инициативе Совета депутатов.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2.4. Решение о назначении опроса граждан принимается Советом депутатов Ускюльского сельсовета Татарского района Новосибирской области.</w:t>
      </w:r>
      <w:r w:rsidRPr="00B143F8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B143F8">
        <w:rPr>
          <w:rFonts w:ascii="Times New Roman" w:hAnsi="Times New Roman"/>
          <w:sz w:val="28"/>
          <w:szCs w:val="28"/>
        </w:rPr>
        <w:t>В решении о назначении опроса граждан устанавливаются: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обоснование необходимости проведения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инициатор проведения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дата и сроки проведения опроса (в случае, если опрос проводится в течение нескольких дней);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территория проведения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формулировка вопроса, выносимого на опрос;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методика проведения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форма опросного листа;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 минимальная численность жителей поселения, участвующих в опросе;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состав комиссии по проведению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дата первого заседания комиссии и место нахождение комиссии.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2.5. Жители Ускюльского сельсовета Татарского района Новосибирской области быть проинформированы о принятии решения о проведении опроса граждан за 10 дней до начала опроса.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>3. Порядок проведения опроса граждан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3.1. Подготовку проведения опроса осуществляет комиссия по проведению опроса (далее – Комиссия).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3.2. Минимальная численность членов Комиссии должна быть не менее 3 человек.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3.3 В состав Комиссии в обязательном порядке включаются представители администрации и Совета депутатов Ускюльского сельсовета Татарского района Новосибирской области, а также представители общественности территории, на которой проводится опрос.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3.4. Деятельность Комиссии осуществляется на основании коллегиальности. Заседание Комиссии считается правомочным, если в нем приняло участие не менее половины от установленного числа членов Комиссии.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3.5. Первое заседание Комиссии созывается не позднее 5 дней после принятия решения о назначении опроса граждан.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3.6. Председатель, заместитель председателя и секретарь Комиссии избираются на первом заседании из числа членов Комиссии.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3.7. Полномочия Комиссии: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не позднее чем за 10 дней до даты опроса организует оповещение жителей о содержании решения Совета депутатов Ускюльского сельсовета Татарского района Новосибирской области о назначении опроса граждан, месте нахождения комиссии, пунктах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утверждает количество и местонахождение пунктов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оборудует пункты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устанавливает сроки и порядок проведения агитации заинтересованными лицами;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обеспечивает изготовление опросных листов;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организует мероприятия по проведению анкетирования, голосования участников опроса в соответствии с настоящей Методикой;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обобщает данные с целью установления результатов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взаимодействует с органами местного самоуправления, общественными объединениями и представителями СМИ по вопросам, связанным с проведением опроса граждан.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3.8. Полномочия Комиссии прекращаются после официальной передачи результатов главе Ускюльского сельсовета Татарского района Новосибирской области.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3.9. При проведении опроса для выявления мнения граждан используются опросные листы.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3.10. В опросном листе, предназначенном для голосования, точно воспроизводятся текст вопроса и возможные варианты волеизъявления участника опроса («за» или «против»), с пустыми квадратами для соответствующих отметок или участнику опроса предлагается высказать свое мнение по существу вопроса.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Участники опроса граждан ставят любой знак около предлагаемого варианта ответа в соответствии со своим волеизъявлением.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3.11. При предложении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3.12. Опросный лист должен иметь свободное место для внесения данных об участнике опроса граждан, даты и подписи. Данные об участнике опроса вносятся им самостоятельно и добровольно.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3.13. Опросный лист должен содержать разъяснение о порядке его заполнения.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3.14. Опросные листы неустановленного образца, опросные листы, по которым невозможно достоверно установить волеизъявление участников опроса граждан, признаются недействительными и не учитываются при подведении итогов опроса.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3.15. Поименное голосование проводится путем сбора подписей в опросных листах.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3.16. При проведении опроса граждан путем поименного голосования: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лицо, осуществляющее сбор подписей, обязано ознакомить опрашиваемого с вопросом, предлагаемым при проведении опроса, и порядком заполнения опросного листа;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голосующий записывает в опросный лист дату заполнения опросного листа, свою фамилию, имя, отчество, ставит любой знак в квадрате под словом «за» или «против» в соответствии со своим волеизъявлением и здесь же расписывается. По просьбе голосующего эти сведения может внести в опросный лист лицо, осуществляющее сбор подписей, но ставит знак в соответствующем квадрате и расписывается сам голосующий.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>4. Установление результатов опроса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4.1. 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4.2. Опрос признается состоявшимся, если количество принявших участие в опросе граждан и (или) количество действительных опросных листов соответствует численности, определенной в решении</w:t>
      </w:r>
      <w:r w:rsidRPr="00B143F8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B143F8">
        <w:rPr>
          <w:rFonts w:ascii="Times New Roman" w:hAnsi="Times New Roman"/>
          <w:sz w:val="28"/>
          <w:szCs w:val="28"/>
        </w:rPr>
        <w:t>Ускюльского сельсовета Татарского района Новосибирской области как минимальная численность участников опроса.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4.3. В протоколе о результатах опроса указываются следующие данные: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общее число участников опроса;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число граждан, принявших участие в опросе;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одно из следующих решений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а) признание опроса состоявшимся;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б) признание опроса несостоявшимся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число опросных листов, признанных недействительными;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количественные характеристики волеизъявлений участников опроса (количество голосов «за» и «против», процент голосов, отданных за то или иное решение и др.);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– результаты опроса, представляющие собой мнение, выраженное большинством участников опроса (далее – результаты опроса).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4.4. Если опрос проводился по нескольким вопросам, то составление протокола о результатах опроса по каждому вопросу производится отдельно.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4.5.</w:t>
      </w:r>
      <w:r w:rsidRPr="00B143F8">
        <w:t> </w:t>
      </w:r>
      <w:r w:rsidRPr="00B143F8">
        <w:rPr>
          <w:rFonts w:ascii="Times New Roman" w:hAnsi="Times New Roman"/>
          <w:sz w:val="28"/>
          <w:szCs w:val="28"/>
        </w:rPr>
        <w:t>Протокол о результатах проведенного опроса граждан составляется в 2 экземплярах и подписывается Председателем комиссии.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4.6. Член Комиссии, несогласный с протоколом о результатах опроса в целом или отдельными его положениями, вправе изложить в письменной форме особое мнение, которое прилагается к соответствующему протоколу.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4.7. В течение трех дней со дня окончания опроса Комиссия направляет по одному экземпляру протокола в Совет депутатов Ускюльского сельсовета Татарского района Новосибирской области и главе Ускюльского сельсовета Татарского района Новосибирской области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Вместе с экземпляром протокола главе Ускюльского сельсовета Татарского района Новосибирской области также предоставляются сшитые и пронумерованные опросные листы, и иные документы, используемые при проведении опроса граждан.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4.8. Организатор проведения опроса обеспечивает сохранность документации по проведению опроса граждан и неприкосновенность заполненных опросных листов и других документов до завершения опроса населения и установления его результатов. Опросные листы хранятся у организатора проведения опроса в течение 12 месяцев, а затем уничтожаются.</w:t>
      </w:r>
    </w:p>
    <w:p w:rsidR="00787FD6" w:rsidRPr="00B143F8" w:rsidRDefault="00787FD6" w:rsidP="003A7D1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>5. Заключительные положения</w:t>
      </w: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143F8">
        <w:rPr>
          <w:rFonts w:ascii="Times New Roman" w:hAnsi="Times New Roman"/>
          <w:sz w:val="28"/>
          <w:szCs w:val="28"/>
        </w:rPr>
        <w:t>5.1. Результаты опроса граждан в обязательном порядке доводятся до населения на собраниях (сходах) об участии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D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 xml:space="preserve"> </w:t>
      </w:r>
    </w:p>
    <w:tbl>
      <w:tblPr>
        <w:tblpPr w:leftFromText="180" w:rightFromText="180" w:vertAnchor="text" w:horzAnchor="margin" w:tblpXSpec="center" w:tblpY="-1905"/>
        <w:tblW w:w="10491" w:type="dxa"/>
        <w:tblLook w:val="00A0"/>
      </w:tblPr>
      <w:tblGrid>
        <w:gridCol w:w="10491"/>
      </w:tblGrid>
      <w:tr w:rsidR="00787FD6" w:rsidRPr="00E04D01" w:rsidTr="00E04D01">
        <w:tc>
          <w:tcPr>
            <w:tcW w:w="10491" w:type="dxa"/>
          </w:tcPr>
          <w:p w:rsidR="00787FD6" w:rsidRPr="00E04D01" w:rsidRDefault="00787FD6" w:rsidP="00E04D01">
            <w:pPr>
              <w:spacing w:after="0" w:line="240" w:lineRule="auto"/>
              <w:ind w:right="-110"/>
              <w:rPr>
                <w:rFonts w:ascii="Times New Roman" w:hAnsi="Times New Roman"/>
                <w:sz w:val="24"/>
                <w:szCs w:val="24"/>
              </w:rPr>
            </w:pP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bookmarkStart w:id="0" w:name="_GoBack"/>
            <w:bookmarkEnd w:id="0"/>
            <w:r w:rsidRPr="00E04D01">
              <w:rPr>
                <w:rFonts w:ascii="Times New Roman" w:hAnsi="Times New Roman"/>
                <w:sz w:val="18"/>
                <w:szCs w:val="18"/>
              </w:rPr>
              <w:t>Приложение 4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к Решению Совета Депутатов 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>Ускюльского  сельсовета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Татарского района 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>Новосибирской области</w:t>
            </w:r>
          </w:p>
          <w:p w:rsidR="00787FD6" w:rsidRPr="00E04D01" w:rsidRDefault="00787FD6" w:rsidP="00E04D01">
            <w:pPr>
              <w:spacing w:after="0" w:line="240" w:lineRule="auto"/>
              <w:ind w:right="-11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04D01">
              <w:rPr>
                <w:rFonts w:ascii="Times New Roman" w:hAnsi="Times New Roman"/>
                <w:sz w:val="18"/>
                <w:szCs w:val="18"/>
              </w:rPr>
              <w:t xml:space="preserve">от </w:t>
            </w:r>
            <w:r>
              <w:rPr>
                <w:rFonts w:ascii="Times New Roman" w:hAnsi="Times New Roman"/>
                <w:sz w:val="18"/>
                <w:szCs w:val="18"/>
              </w:rPr>
              <w:t>23</w:t>
            </w:r>
            <w:r w:rsidRPr="00E04D01">
              <w:rPr>
                <w:rFonts w:ascii="Times New Roman" w:hAnsi="Times New Roman"/>
                <w:sz w:val="18"/>
                <w:szCs w:val="18"/>
              </w:rPr>
              <w:t>.09.20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Pr="00E04D01">
              <w:rPr>
                <w:rFonts w:ascii="Times New Roman" w:hAnsi="Times New Roman"/>
                <w:sz w:val="18"/>
                <w:szCs w:val="18"/>
              </w:rPr>
              <w:t xml:space="preserve"> г. №</w:t>
            </w:r>
            <w:r>
              <w:rPr>
                <w:rFonts w:ascii="Times New Roman" w:hAnsi="Times New Roman"/>
                <w:sz w:val="18"/>
                <w:szCs w:val="18"/>
              </w:rPr>
              <w:t>6б</w:t>
            </w:r>
            <w:r w:rsidRPr="00E04D01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</w:tc>
      </w:tr>
    </w:tbl>
    <w:p w:rsidR="00787FD6" w:rsidRPr="00B143F8" w:rsidRDefault="00787FD6" w:rsidP="003A764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64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3A764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143F8">
        <w:rPr>
          <w:rFonts w:ascii="Times New Roman" w:hAnsi="Times New Roman"/>
          <w:b/>
          <w:sz w:val="28"/>
          <w:szCs w:val="28"/>
        </w:rPr>
        <w:t xml:space="preserve">Состав комиссии по проведению опроса граждан </w:t>
      </w:r>
    </w:p>
    <w:p w:rsidR="00787FD6" w:rsidRPr="00B143F8" w:rsidRDefault="00787FD6" w:rsidP="003A764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147" w:type="dxa"/>
        <w:tblLayout w:type="fixed"/>
        <w:tblLook w:val="00A0"/>
      </w:tblPr>
      <w:tblGrid>
        <w:gridCol w:w="3403"/>
        <w:gridCol w:w="283"/>
        <w:gridCol w:w="6379"/>
      </w:tblGrid>
      <w:tr w:rsidR="00787FD6" w:rsidRPr="00E04D01" w:rsidTr="005C3376">
        <w:trPr>
          <w:trHeight w:val="205"/>
        </w:trPr>
        <w:tc>
          <w:tcPr>
            <w:tcW w:w="3403" w:type="dxa"/>
          </w:tcPr>
          <w:p w:rsidR="00787FD6" w:rsidRPr="00E04D01" w:rsidRDefault="00787FD6" w:rsidP="00BD610C">
            <w:pPr>
              <w:autoSpaceDE w:val="0"/>
              <w:autoSpaceDN w:val="0"/>
              <w:contextualSpacing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Артемьева Нелли Александровна </w:t>
            </w:r>
          </w:p>
        </w:tc>
        <w:tc>
          <w:tcPr>
            <w:tcW w:w="283" w:type="dxa"/>
          </w:tcPr>
          <w:p w:rsidR="00787FD6" w:rsidRPr="00E04D01" w:rsidRDefault="00787FD6" w:rsidP="005C3376">
            <w:pPr>
              <w:autoSpaceDE w:val="0"/>
              <w:autoSpaceDN w:val="0"/>
              <w:contextualSpacing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6379" w:type="dxa"/>
            <w:noWrap/>
          </w:tcPr>
          <w:p w:rsidR="00787FD6" w:rsidRPr="00E04D01" w:rsidRDefault="00787FD6" w:rsidP="005C3376">
            <w:pPr>
              <w:autoSpaceDE w:val="0"/>
              <w:autoSpaceDN w:val="0"/>
              <w:contextualSpacing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z w:val="28"/>
                <w:szCs w:val="26"/>
              </w:rPr>
              <w:t>депутат Совета депутатов</w:t>
            </w:r>
            <w:r w:rsidRPr="00E04D01">
              <w:rPr>
                <w:rFonts w:ascii="Times New Roman" w:hAnsi="Times New Roman"/>
                <w:sz w:val="28"/>
                <w:szCs w:val="28"/>
              </w:rPr>
              <w:t xml:space="preserve"> Ускюльского</w:t>
            </w:r>
            <w:r w:rsidRPr="00E04D01">
              <w:rPr>
                <w:rFonts w:ascii="Times New Roman" w:hAnsi="Times New Roman"/>
                <w:sz w:val="28"/>
                <w:szCs w:val="26"/>
              </w:rPr>
              <w:t xml:space="preserve"> сельсовета </w:t>
            </w:r>
            <w:r w:rsidRPr="00E04D01">
              <w:rPr>
                <w:rFonts w:ascii="Times New Roman" w:hAnsi="Times New Roman"/>
                <w:sz w:val="28"/>
                <w:szCs w:val="28"/>
              </w:rPr>
              <w:t>Татарского</w:t>
            </w:r>
            <w:r w:rsidRPr="00E04D01">
              <w:rPr>
                <w:rFonts w:ascii="Times New Roman" w:hAnsi="Times New Roman"/>
                <w:sz w:val="28"/>
                <w:szCs w:val="26"/>
              </w:rPr>
              <w:t xml:space="preserve">  района</w:t>
            </w:r>
            <w:r w:rsidRPr="00E04D01">
              <w:rPr>
                <w:rFonts w:ascii="Times New Roman" w:hAnsi="Times New Roman"/>
                <w:spacing w:val="-6"/>
                <w:sz w:val="28"/>
                <w:szCs w:val="28"/>
              </w:rPr>
              <w:t xml:space="preserve"> Новосибирской области, председатель комиссии </w:t>
            </w:r>
          </w:p>
          <w:p w:rsidR="00787FD6" w:rsidRPr="00E04D01" w:rsidRDefault="00787FD6" w:rsidP="005C3376">
            <w:pPr>
              <w:autoSpaceDE w:val="0"/>
              <w:autoSpaceDN w:val="0"/>
              <w:contextualSpacing/>
              <w:jc w:val="both"/>
              <w:rPr>
                <w:rFonts w:ascii="Times New Roman" w:hAnsi="Times New Roman"/>
                <w:spacing w:val="-6"/>
                <w:sz w:val="28"/>
                <w:szCs w:val="28"/>
              </w:rPr>
            </w:pPr>
          </w:p>
        </w:tc>
      </w:tr>
      <w:tr w:rsidR="00787FD6" w:rsidRPr="00E04D01" w:rsidTr="005C3376">
        <w:trPr>
          <w:trHeight w:val="21"/>
        </w:trPr>
        <w:tc>
          <w:tcPr>
            <w:tcW w:w="3403" w:type="dxa"/>
          </w:tcPr>
          <w:p w:rsidR="00787FD6" w:rsidRPr="00E04D01" w:rsidRDefault="00787FD6" w:rsidP="005C3376">
            <w:pPr>
              <w:rPr>
                <w:rFonts w:ascii="Times New Roman" w:hAnsi="Times New Roman"/>
                <w:sz w:val="28"/>
                <w:szCs w:val="26"/>
              </w:rPr>
            </w:pPr>
            <w:r w:rsidRPr="00E04D01">
              <w:rPr>
                <w:rFonts w:ascii="Times New Roman" w:hAnsi="Times New Roman"/>
                <w:sz w:val="28"/>
                <w:szCs w:val="26"/>
              </w:rPr>
              <w:t>Ульянова Мария Леонидовна</w:t>
            </w:r>
          </w:p>
        </w:tc>
        <w:tc>
          <w:tcPr>
            <w:tcW w:w="283" w:type="dxa"/>
          </w:tcPr>
          <w:p w:rsidR="00787FD6" w:rsidRPr="00E04D01" w:rsidRDefault="00787FD6" w:rsidP="005C3376">
            <w:pPr>
              <w:autoSpaceDE w:val="0"/>
              <w:autoSpaceDN w:val="0"/>
              <w:contextualSpacing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6379" w:type="dxa"/>
            <w:noWrap/>
          </w:tcPr>
          <w:p w:rsidR="00787FD6" w:rsidRPr="00E04D01" w:rsidRDefault="00787FD6" w:rsidP="005C3376">
            <w:pPr>
              <w:jc w:val="both"/>
              <w:rPr>
                <w:rFonts w:ascii="Times New Roman" w:hAnsi="Times New Roman"/>
                <w:sz w:val="28"/>
                <w:szCs w:val="26"/>
              </w:rPr>
            </w:pPr>
            <w:r w:rsidRPr="00E04D01">
              <w:rPr>
                <w:rFonts w:ascii="Times New Roman" w:hAnsi="Times New Roman"/>
                <w:sz w:val="28"/>
                <w:szCs w:val="26"/>
              </w:rPr>
              <w:t xml:space="preserve">специалист </w:t>
            </w:r>
            <w:r w:rsidRPr="00E04D01">
              <w:rPr>
                <w:rFonts w:ascii="Times New Roman" w:hAnsi="Times New Roman"/>
                <w:sz w:val="28"/>
                <w:szCs w:val="28"/>
              </w:rPr>
              <w:t xml:space="preserve"> Ускюльского</w:t>
            </w:r>
            <w:r w:rsidRPr="00E04D01">
              <w:rPr>
                <w:rFonts w:ascii="Times New Roman" w:hAnsi="Times New Roman"/>
                <w:sz w:val="28"/>
                <w:szCs w:val="26"/>
              </w:rPr>
              <w:t xml:space="preserve"> сельсовета </w:t>
            </w:r>
            <w:r w:rsidRPr="00E04D01">
              <w:rPr>
                <w:rFonts w:ascii="Times New Roman" w:hAnsi="Times New Roman"/>
                <w:sz w:val="28"/>
                <w:szCs w:val="28"/>
              </w:rPr>
              <w:t>Татарского</w:t>
            </w:r>
            <w:r w:rsidRPr="00E04D01">
              <w:rPr>
                <w:rFonts w:ascii="Times New Roman" w:hAnsi="Times New Roman"/>
                <w:sz w:val="28"/>
                <w:szCs w:val="26"/>
              </w:rPr>
              <w:t xml:space="preserve">  района Новосибирской области, секретарь комиссии</w:t>
            </w:r>
          </w:p>
          <w:p w:rsidR="00787FD6" w:rsidRPr="00E04D01" w:rsidRDefault="00787FD6" w:rsidP="005C3376">
            <w:pPr>
              <w:jc w:val="both"/>
              <w:rPr>
                <w:rFonts w:ascii="Times New Roman" w:hAnsi="Times New Roman"/>
                <w:sz w:val="28"/>
                <w:szCs w:val="26"/>
              </w:rPr>
            </w:pPr>
          </w:p>
        </w:tc>
      </w:tr>
    </w:tbl>
    <w:p w:rsidR="00787FD6" w:rsidRPr="00B143F8" w:rsidRDefault="00787FD6" w:rsidP="00FB4D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147" w:type="dxa"/>
        <w:tblLayout w:type="fixed"/>
        <w:tblLook w:val="00A0"/>
      </w:tblPr>
      <w:tblGrid>
        <w:gridCol w:w="3403"/>
        <w:gridCol w:w="283"/>
        <w:gridCol w:w="6379"/>
      </w:tblGrid>
      <w:tr w:rsidR="00787FD6" w:rsidRPr="00E04D01" w:rsidTr="005C3376">
        <w:trPr>
          <w:trHeight w:val="21"/>
        </w:trPr>
        <w:tc>
          <w:tcPr>
            <w:tcW w:w="3403" w:type="dxa"/>
          </w:tcPr>
          <w:p w:rsidR="00787FD6" w:rsidRPr="00E04D01" w:rsidRDefault="00787FD6" w:rsidP="005C3376">
            <w:pPr>
              <w:rPr>
                <w:rFonts w:ascii="Times New Roman" w:hAnsi="Times New Roman"/>
                <w:sz w:val="28"/>
                <w:szCs w:val="26"/>
              </w:rPr>
            </w:pPr>
            <w:r w:rsidRPr="00E04D01">
              <w:rPr>
                <w:rFonts w:ascii="Times New Roman" w:hAnsi="Times New Roman"/>
                <w:sz w:val="28"/>
                <w:szCs w:val="26"/>
              </w:rPr>
              <w:t>Прусакова Любовь Александровна</w:t>
            </w:r>
          </w:p>
          <w:p w:rsidR="00787FD6" w:rsidRPr="00E04D01" w:rsidRDefault="00787FD6" w:rsidP="005C3376">
            <w:pPr>
              <w:rPr>
                <w:rFonts w:ascii="Times New Roman" w:hAnsi="Times New Roman"/>
                <w:sz w:val="28"/>
                <w:szCs w:val="26"/>
              </w:rPr>
            </w:pPr>
          </w:p>
        </w:tc>
        <w:tc>
          <w:tcPr>
            <w:tcW w:w="283" w:type="dxa"/>
          </w:tcPr>
          <w:p w:rsidR="00787FD6" w:rsidRPr="00E04D01" w:rsidRDefault="00787FD6" w:rsidP="005C3376">
            <w:pPr>
              <w:autoSpaceDE w:val="0"/>
              <w:autoSpaceDN w:val="0"/>
              <w:contextualSpacing/>
              <w:jc w:val="center"/>
              <w:rPr>
                <w:rFonts w:ascii="Times New Roman" w:hAnsi="Times New Roman"/>
                <w:spacing w:val="-6"/>
                <w:sz w:val="28"/>
                <w:szCs w:val="28"/>
              </w:rPr>
            </w:pPr>
            <w:r w:rsidRPr="00E04D01">
              <w:rPr>
                <w:rFonts w:ascii="Times New Roman" w:hAnsi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6379" w:type="dxa"/>
            <w:noWrap/>
          </w:tcPr>
          <w:p w:rsidR="00787FD6" w:rsidRPr="00E04D01" w:rsidRDefault="00787FD6" w:rsidP="005C3376">
            <w:pPr>
              <w:jc w:val="both"/>
              <w:rPr>
                <w:rFonts w:ascii="Times New Roman" w:hAnsi="Times New Roman"/>
                <w:sz w:val="28"/>
                <w:szCs w:val="26"/>
              </w:rPr>
            </w:pPr>
            <w:r w:rsidRPr="00E04D01">
              <w:rPr>
                <w:rFonts w:ascii="Times New Roman" w:hAnsi="Times New Roman"/>
                <w:sz w:val="28"/>
                <w:szCs w:val="26"/>
              </w:rPr>
              <w:t>староста д. Воздвиженка</w:t>
            </w:r>
            <w:r w:rsidRPr="00E04D01">
              <w:rPr>
                <w:rFonts w:ascii="Times New Roman" w:hAnsi="Times New Roman"/>
                <w:sz w:val="28"/>
                <w:szCs w:val="28"/>
              </w:rPr>
              <w:t xml:space="preserve"> Ускюльского</w:t>
            </w:r>
            <w:r w:rsidRPr="00E04D01">
              <w:rPr>
                <w:rFonts w:ascii="Times New Roman" w:hAnsi="Times New Roman"/>
                <w:sz w:val="28"/>
                <w:szCs w:val="26"/>
              </w:rPr>
              <w:t xml:space="preserve"> сельсовета </w:t>
            </w:r>
            <w:r w:rsidRPr="00E04D01">
              <w:rPr>
                <w:rFonts w:ascii="Times New Roman" w:hAnsi="Times New Roman"/>
                <w:sz w:val="28"/>
                <w:szCs w:val="28"/>
              </w:rPr>
              <w:t>Татарского</w:t>
            </w:r>
            <w:r w:rsidRPr="00E04D01">
              <w:rPr>
                <w:rFonts w:ascii="Times New Roman" w:hAnsi="Times New Roman"/>
                <w:sz w:val="28"/>
                <w:szCs w:val="26"/>
              </w:rPr>
              <w:t xml:space="preserve">  района Новосибирской области, член комиссии</w:t>
            </w:r>
          </w:p>
          <w:p w:rsidR="00787FD6" w:rsidRPr="00E04D01" w:rsidRDefault="00787FD6" w:rsidP="005C3376">
            <w:pPr>
              <w:jc w:val="both"/>
              <w:rPr>
                <w:rFonts w:ascii="Times New Roman" w:hAnsi="Times New Roman"/>
                <w:sz w:val="28"/>
                <w:szCs w:val="26"/>
              </w:rPr>
            </w:pPr>
          </w:p>
        </w:tc>
      </w:tr>
    </w:tbl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3403" w:type="dxa"/>
        <w:tblInd w:w="-147" w:type="dxa"/>
        <w:tblLayout w:type="fixed"/>
        <w:tblLook w:val="00A0"/>
      </w:tblPr>
      <w:tblGrid>
        <w:gridCol w:w="3403"/>
      </w:tblGrid>
      <w:tr w:rsidR="00787FD6" w:rsidRPr="00E04D01" w:rsidTr="00083CA4">
        <w:trPr>
          <w:trHeight w:val="21"/>
        </w:trPr>
        <w:tc>
          <w:tcPr>
            <w:tcW w:w="3403" w:type="dxa"/>
          </w:tcPr>
          <w:p w:rsidR="00787FD6" w:rsidRPr="00E04D01" w:rsidRDefault="00787FD6" w:rsidP="001F608A">
            <w:pPr>
              <w:rPr>
                <w:rFonts w:ascii="Times New Roman" w:hAnsi="Times New Roman"/>
                <w:sz w:val="28"/>
                <w:szCs w:val="26"/>
              </w:rPr>
            </w:pPr>
            <w:r w:rsidRPr="00E04D01">
              <w:rPr>
                <w:rFonts w:ascii="Times New Roman" w:hAnsi="Times New Roman"/>
                <w:sz w:val="28"/>
                <w:szCs w:val="26"/>
              </w:rPr>
              <w:t xml:space="preserve"> </w:t>
            </w:r>
          </w:p>
          <w:p w:rsidR="00787FD6" w:rsidRPr="00E04D01" w:rsidRDefault="00787FD6" w:rsidP="001F608A">
            <w:pPr>
              <w:rPr>
                <w:rFonts w:ascii="Times New Roman" w:hAnsi="Times New Roman"/>
                <w:sz w:val="28"/>
                <w:szCs w:val="26"/>
              </w:rPr>
            </w:pPr>
          </w:p>
        </w:tc>
      </w:tr>
    </w:tbl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7FD6" w:rsidRPr="00B143F8" w:rsidRDefault="00787FD6" w:rsidP="00FB4D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787FD6" w:rsidRPr="00B143F8" w:rsidSect="00DD0239">
      <w:pgSz w:w="11906" w:h="16838" w:code="9"/>
      <w:pgMar w:top="426" w:right="707" w:bottom="567" w:left="851" w:header="720" w:footer="720" w:gutter="0"/>
      <w:cols w:space="708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5002EFF" w:usb1="C000E07B" w:usb2="00000029" w:usb3="00000000" w:csb0="000001FF" w:csb1="00000000"/>
  </w:font>
  <w:font w:name="Miama Nueva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D2E3FA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CF2728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85AD45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CB422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9604C04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87CF3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652EF0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2C271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11C44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B82056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501A376A"/>
    <w:multiLevelType w:val="hybridMultilevel"/>
    <w:tmpl w:val="38EE77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65AB15CA"/>
    <w:multiLevelType w:val="hybridMultilevel"/>
    <w:tmpl w:val="E0B666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2256"/>
    <w:rsid w:val="000008AC"/>
    <w:rsid w:val="00001624"/>
    <w:rsid w:val="0000333A"/>
    <w:rsid w:val="00004B5F"/>
    <w:rsid w:val="000063FD"/>
    <w:rsid w:val="00007344"/>
    <w:rsid w:val="00014EAE"/>
    <w:rsid w:val="000153CE"/>
    <w:rsid w:val="00017815"/>
    <w:rsid w:val="000179EC"/>
    <w:rsid w:val="0002364B"/>
    <w:rsid w:val="0002492F"/>
    <w:rsid w:val="00025163"/>
    <w:rsid w:val="00025597"/>
    <w:rsid w:val="00027D2B"/>
    <w:rsid w:val="000304D1"/>
    <w:rsid w:val="00030B52"/>
    <w:rsid w:val="00030FEB"/>
    <w:rsid w:val="000318D3"/>
    <w:rsid w:val="000322DE"/>
    <w:rsid w:val="00032D60"/>
    <w:rsid w:val="00033089"/>
    <w:rsid w:val="00034156"/>
    <w:rsid w:val="00036B94"/>
    <w:rsid w:val="000375E4"/>
    <w:rsid w:val="0004113D"/>
    <w:rsid w:val="00041763"/>
    <w:rsid w:val="0004197B"/>
    <w:rsid w:val="00042034"/>
    <w:rsid w:val="000442E9"/>
    <w:rsid w:val="000450BF"/>
    <w:rsid w:val="00046B05"/>
    <w:rsid w:val="000524E9"/>
    <w:rsid w:val="0005323F"/>
    <w:rsid w:val="00054093"/>
    <w:rsid w:val="000549FB"/>
    <w:rsid w:val="00060AC1"/>
    <w:rsid w:val="00063C11"/>
    <w:rsid w:val="00067220"/>
    <w:rsid w:val="00067ACE"/>
    <w:rsid w:val="000712CA"/>
    <w:rsid w:val="000717B7"/>
    <w:rsid w:val="0007341B"/>
    <w:rsid w:val="00073817"/>
    <w:rsid w:val="00074FEF"/>
    <w:rsid w:val="000758BA"/>
    <w:rsid w:val="00075ADA"/>
    <w:rsid w:val="00076F76"/>
    <w:rsid w:val="00077107"/>
    <w:rsid w:val="00077F51"/>
    <w:rsid w:val="000807BD"/>
    <w:rsid w:val="00081592"/>
    <w:rsid w:val="00083CA4"/>
    <w:rsid w:val="000854D4"/>
    <w:rsid w:val="00086E9C"/>
    <w:rsid w:val="000872D8"/>
    <w:rsid w:val="0009179E"/>
    <w:rsid w:val="00093DE2"/>
    <w:rsid w:val="00094441"/>
    <w:rsid w:val="0009641B"/>
    <w:rsid w:val="00096B69"/>
    <w:rsid w:val="00097928"/>
    <w:rsid w:val="000A1060"/>
    <w:rsid w:val="000A1168"/>
    <w:rsid w:val="000A1A0F"/>
    <w:rsid w:val="000A1AFD"/>
    <w:rsid w:val="000A2895"/>
    <w:rsid w:val="000A2C3A"/>
    <w:rsid w:val="000A4244"/>
    <w:rsid w:val="000A479C"/>
    <w:rsid w:val="000A64EE"/>
    <w:rsid w:val="000B10B4"/>
    <w:rsid w:val="000B2654"/>
    <w:rsid w:val="000B2B62"/>
    <w:rsid w:val="000B3AC5"/>
    <w:rsid w:val="000B3C46"/>
    <w:rsid w:val="000B5116"/>
    <w:rsid w:val="000B5EA1"/>
    <w:rsid w:val="000B7067"/>
    <w:rsid w:val="000C07F9"/>
    <w:rsid w:val="000C0A30"/>
    <w:rsid w:val="000C2A82"/>
    <w:rsid w:val="000C3BD1"/>
    <w:rsid w:val="000C6C66"/>
    <w:rsid w:val="000D4296"/>
    <w:rsid w:val="000D461A"/>
    <w:rsid w:val="000D4A26"/>
    <w:rsid w:val="000D5896"/>
    <w:rsid w:val="000D5D01"/>
    <w:rsid w:val="000E12ED"/>
    <w:rsid w:val="000E4C2A"/>
    <w:rsid w:val="000E7BEA"/>
    <w:rsid w:val="000F0B79"/>
    <w:rsid w:val="000F231C"/>
    <w:rsid w:val="000F3E16"/>
    <w:rsid w:val="000F4848"/>
    <w:rsid w:val="000F4B9B"/>
    <w:rsid w:val="000F5B7A"/>
    <w:rsid w:val="000F7E53"/>
    <w:rsid w:val="0010034A"/>
    <w:rsid w:val="0010071D"/>
    <w:rsid w:val="001027F6"/>
    <w:rsid w:val="00103C41"/>
    <w:rsid w:val="00106970"/>
    <w:rsid w:val="0010773D"/>
    <w:rsid w:val="001102CD"/>
    <w:rsid w:val="001116D0"/>
    <w:rsid w:val="001119B0"/>
    <w:rsid w:val="0011249D"/>
    <w:rsid w:val="001169F4"/>
    <w:rsid w:val="001206D6"/>
    <w:rsid w:val="0012104C"/>
    <w:rsid w:val="00121487"/>
    <w:rsid w:val="001239E5"/>
    <w:rsid w:val="00124BD6"/>
    <w:rsid w:val="00125701"/>
    <w:rsid w:val="001261B4"/>
    <w:rsid w:val="00126FDA"/>
    <w:rsid w:val="0012760E"/>
    <w:rsid w:val="00132FD4"/>
    <w:rsid w:val="00133680"/>
    <w:rsid w:val="001352BF"/>
    <w:rsid w:val="001403C9"/>
    <w:rsid w:val="00143248"/>
    <w:rsid w:val="0014327D"/>
    <w:rsid w:val="0014468E"/>
    <w:rsid w:val="00146720"/>
    <w:rsid w:val="00146923"/>
    <w:rsid w:val="0014776E"/>
    <w:rsid w:val="00151290"/>
    <w:rsid w:val="00152E71"/>
    <w:rsid w:val="001536D6"/>
    <w:rsid w:val="00153796"/>
    <w:rsid w:val="00157CFF"/>
    <w:rsid w:val="001603A9"/>
    <w:rsid w:val="001606D1"/>
    <w:rsid w:val="001613DF"/>
    <w:rsid w:val="001615D3"/>
    <w:rsid w:val="0016676A"/>
    <w:rsid w:val="00167CFF"/>
    <w:rsid w:val="00170E49"/>
    <w:rsid w:val="00171066"/>
    <w:rsid w:val="001710D2"/>
    <w:rsid w:val="0017114D"/>
    <w:rsid w:val="0017135F"/>
    <w:rsid w:val="00172AD8"/>
    <w:rsid w:val="00173ABF"/>
    <w:rsid w:val="00175EC3"/>
    <w:rsid w:val="00177A37"/>
    <w:rsid w:val="00180ED8"/>
    <w:rsid w:val="00182F10"/>
    <w:rsid w:val="001852E3"/>
    <w:rsid w:val="001935E1"/>
    <w:rsid w:val="00194657"/>
    <w:rsid w:val="001956B0"/>
    <w:rsid w:val="00195777"/>
    <w:rsid w:val="00195EEC"/>
    <w:rsid w:val="00196DB4"/>
    <w:rsid w:val="0019708C"/>
    <w:rsid w:val="001974D3"/>
    <w:rsid w:val="001A4A29"/>
    <w:rsid w:val="001A4D23"/>
    <w:rsid w:val="001A58A3"/>
    <w:rsid w:val="001A7F52"/>
    <w:rsid w:val="001B101C"/>
    <w:rsid w:val="001B17DB"/>
    <w:rsid w:val="001B25A7"/>
    <w:rsid w:val="001B2C16"/>
    <w:rsid w:val="001B43D1"/>
    <w:rsid w:val="001B55A7"/>
    <w:rsid w:val="001B5F83"/>
    <w:rsid w:val="001B7ACA"/>
    <w:rsid w:val="001C043F"/>
    <w:rsid w:val="001C10BB"/>
    <w:rsid w:val="001C348A"/>
    <w:rsid w:val="001C473D"/>
    <w:rsid w:val="001C4B8A"/>
    <w:rsid w:val="001C5646"/>
    <w:rsid w:val="001C7F13"/>
    <w:rsid w:val="001D0C75"/>
    <w:rsid w:val="001D11F2"/>
    <w:rsid w:val="001D225E"/>
    <w:rsid w:val="001D422C"/>
    <w:rsid w:val="001D4597"/>
    <w:rsid w:val="001D4B7A"/>
    <w:rsid w:val="001D5C0D"/>
    <w:rsid w:val="001D5C1F"/>
    <w:rsid w:val="001E083E"/>
    <w:rsid w:val="001E309D"/>
    <w:rsid w:val="001E3683"/>
    <w:rsid w:val="001E3B29"/>
    <w:rsid w:val="001E66E3"/>
    <w:rsid w:val="001E7B2E"/>
    <w:rsid w:val="001E7C7A"/>
    <w:rsid w:val="001F06E0"/>
    <w:rsid w:val="001F0BE7"/>
    <w:rsid w:val="001F1F81"/>
    <w:rsid w:val="001F20FB"/>
    <w:rsid w:val="001F4A3E"/>
    <w:rsid w:val="001F58F3"/>
    <w:rsid w:val="001F608A"/>
    <w:rsid w:val="00202C2B"/>
    <w:rsid w:val="00203BFC"/>
    <w:rsid w:val="00204207"/>
    <w:rsid w:val="00204BAE"/>
    <w:rsid w:val="0020596A"/>
    <w:rsid w:val="00206AF7"/>
    <w:rsid w:val="00206D23"/>
    <w:rsid w:val="00206F81"/>
    <w:rsid w:val="00210385"/>
    <w:rsid w:val="00214253"/>
    <w:rsid w:val="002165D3"/>
    <w:rsid w:val="002166CA"/>
    <w:rsid w:val="002167CF"/>
    <w:rsid w:val="0021746E"/>
    <w:rsid w:val="00217639"/>
    <w:rsid w:val="00220067"/>
    <w:rsid w:val="0022494D"/>
    <w:rsid w:val="00230D2A"/>
    <w:rsid w:val="002330AB"/>
    <w:rsid w:val="0023758E"/>
    <w:rsid w:val="00237825"/>
    <w:rsid w:val="00237EA5"/>
    <w:rsid w:val="0024150F"/>
    <w:rsid w:val="00242894"/>
    <w:rsid w:val="0024334C"/>
    <w:rsid w:val="00243400"/>
    <w:rsid w:val="00243725"/>
    <w:rsid w:val="00243B81"/>
    <w:rsid w:val="00246ECE"/>
    <w:rsid w:val="0025088C"/>
    <w:rsid w:val="00250B04"/>
    <w:rsid w:val="00250D35"/>
    <w:rsid w:val="00251025"/>
    <w:rsid w:val="00251B3E"/>
    <w:rsid w:val="00254002"/>
    <w:rsid w:val="0025411D"/>
    <w:rsid w:val="00254161"/>
    <w:rsid w:val="0025577C"/>
    <w:rsid w:val="00255EB7"/>
    <w:rsid w:val="002578A5"/>
    <w:rsid w:val="00264BCA"/>
    <w:rsid w:val="00264C96"/>
    <w:rsid w:val="002656D8"/>
    <w:rsid w:val="00274B6E"/>
    <w:rsid w:val="002758AA"/>
    <w:rsid w:val="002763C8"/>
    <w:rsid w:val="00276414"/>
    <w:rsid w:val="00282ADD"/>
    <w:rsid w:val="00283BBD"/>
    <w:rsid w:val="00284FD9"/>
    <w:rsid w:val="0028537E"/>
    <w:rsid w:val="002853A7"/>
    <w:rsid w:val="0028565B"/>
    <w:rsid w:val="00285923"/>
    <w:rsid w:val="00287F0B"/>
    <w:rsid w:val="00291A8C"/>
    <w:rsid w:val="00291F0C"/>
    <w:rsid w:val="002938F7"/>
    <w:rsid w:val="002957D1"/>
    <w:rsid w:val="00297225"/>
    <w:rsid w:val="002A13C6"/>
    <w:rsid w:val="002A188B"/>
    <w:rsid w:val="002A24A7"/>
    <w:rsid w:val="002A40FE"/>
    <w:rsid w:val="002A4A2B"/>
    <w:rsid w:val="002A776E"/>
    <w:rsid w:val="002B1815"/>
    <w:rsid w:val="002B4B40"/>
    <w:rsid w:val="002B4E8B"/>
    <w:rsid w:val="002B5155"/>
    <w:rsid w:val="002B51F2"/>
    <w:rsid w:val="002C3080"/>
    <w:rsid w:val="002C3C1C"/>
    <w:rsid w:val="002C3CDF"/>
    <w:rsid w:val="002C421D"/>
    <w:rsid w:val="002C4921"/>
    <w:rsid w:val="002C497D"/>
    <w:rsid w:val="002C4ECD"/>
    <w:rsid w:val="002C50FE"/>
    <w:rsid w:val="002C7C8B"/>
    <w:rsid w:val="002D01D7"/>
    <w:rsid w:val="002D0FC3"/>
    <w:rsid w:val="002D13FF"/>
    <w:rsid w:val="002D1D1F"/>
    <w:rsid w:val="002D2510"/>
    <w:rsid w:val="002D3D39"/>
    <w:rsid w:val="002D4388"/>
    <w:rsid w:val="002D4A69"/>
    <w:rsid w:val="002D67B2"/>
    <w:rsid w:val="002E286C"/>
    <w:rsid w:val="002E2889"/>
    <w:rsid w:val="002E728E"/>
    <w:rsid w:val="002E7812"/>
    <w:rsid w:val="002F08C5"/>
    <w:rsid w:val="002F2725"/>
    <w:rsid w:val="002F4DBE"/>
    <w:rsid w:val="00303266"/>
    <w:rsid w:val="0030357A"/>
    <w:rsid w:val="0030554B"/>
    <w:rsid w:val="0030613A"/>
    <w:rsid w:val="00310ECF"/>
    <w:rsid w:val="00312076"/>
    <w:rsid w:val="00315B61"/>
    <w:rsid w:val="003169B6"/>
    <w:rsid w:val="00316F7E"/>
    <w:rsid w:val="00321AD7"/>
    <w:rsid w:val="00321B04"/>
    <w:rsid w:val="00324F36"/>
    <w:rsid w:val="0033112E"/>
    <w:rsid w:val="00331FB3"/>
    <w:rsid w:val="0033548B"/>
    <w:rsid w:val="00335D74"/>
    <w:rsid w:val="00340435"/>
    <w:rsid w:val="00340638"/>
    <w:rsid w:val="00340FED"/>
    <w:rsid w:val="00341F65"/>
    <w:rsid w:val="003439D0"/>
    <w:rsid w:val="00345B4A"/>
    <w:rsid w:val="00350DA7"/>
    <w:rsid w:val="00351374"/>
    <w:rsid w:val="003520F4"/>
    <w:rsid w:val="003523B8"/>
    <w:rsid w:val="003553C3"/>
    <w:rsid w:val="00361394"/>
    <w:rsid w:val="003621FD"/>
    <w:rsid w:val="003642CF"/>
    <w:rsid w:val="003644A2"/>
    <w:rsid w:val="0036492B"/>
    <w:rsid w:val="00366AA2"/>
    <w:rsid w:val="003705FC"/>
    <w:rsid w:val="00371466"/>
    <w:rsid w:val="00372071"/>
    <w:rsid w:val="00373637"/>
    <w:rsid w:val="0037511B"/>
    <w:rsid w:val="00375BE0"/>
    <w:rsid w:val="00380913"/>
    <w:rsid w:val="00380D6C"/>
    <w:rsid w:val="00380F44"/>
    <w:rsid w:val="00382B8B"/>
    <w:rsid w:val="00383885"/>
    <w:rsid w:val="00385539"/>
    <w:rsid w:val="0038560C"/>
    <w:rsid w:val="00387310"/>
    <w:rsid w:val="003901EA"/>
    <w:rsid w:val="003914F5"/>
    <w:rsid w:val="00394A44"/>
    <w:rsid w:val="003979C7"/>
    <w:rsid w:val="00397F10"/>
    <w:rsid w:val="003A181B"/>
    <w:rsid w:val="003A3502"/>
    <w:rsid w:val="003A3D41"/>
    <w:rsid w:val="003A4526"/>
    <w:rsid w:val="003A6111"/>
    <w:rsid w:val="003A7647"/>
    <w:rsid w:val="003A7D1C"/>
    <w:rsid w:val="003B073F"/>
    <w:rsid w:val="003B0B10"/>
    <w:rsid w:val="003B2103"/>
    <w:rsid w:val="003B2BC5"/>
    <w:rsid w:val="003B2F24"/>
    <w:rsid w:val="003B3204"/>
    <w:rsid w:val="003B4AA9"/>
    <w:rsid w:val="003B5E8A"/>
    <w:rsid w:val="003B6FA2"/>
    <w:rsid w:val="003B6FBC"/>
    <w:rsid w:val="003B72B6"/>
    <w:rsid w:val="003C1D7F"/>
    <w:rsid w:val="003C354E"/>
    <w:rsid w:val="003C4C05"/>
    <w:rsid w:val="003C4EAE"/>
    <w:rsid w:val="003C52CE"/>
    <w:rsid w:val="003D2A3C"/>
    <w:rsid w:val="003D2DB8"/>
    <w:rsid w:val="003D3A3F"/>
    <w:rsid w:val="003D4108"/>
    <w:rsid w:val="003D58BE"/>
    <w:rsid w:val="003D6DEC"/>
    <w:rsid w:val="003E0D96"/>
    <w:rsid w:val="003E231F"/>
    <w:rsid w:val="003E2963"/>
    <w:rsid w:val="003E3A5B"/>
    <w:rsid w:val="003E46AB"/>
    <w:rsid w:val="003E5246"/>
    <w:rsid w:val="003E78BC"/>
    <w:rsid w:val="003F0FFC"/>
    <w:rsid w:val="003F11A1"/>
    <w:rsid w:val="003F23DE"/>
    <w:rsid w:val="003F2986"/>
    <w:rsid w:val="003F30D4"/>
    <w:rsid w:val="003F3431"/>
    <w:rsid w:val="003F4B39"/>
    <w:rsid w:val="003F5FB8"/>
    <w:rsid w:val="004005A6"/>
    <w:rsid w:val="0040308C"/>
    <w:rsid w:val="004038AF"/>
    <w:rsid w:val="00403A2F"/>
    <w:rsid w:val="00404E9D"/>
    <w:rsid w:val="004106EB"/>
    <w:rsid w:val="00411443"/>
    <w:rsid w:val="00411FCB"/>
    <w:rsid w:val="00411FD6"/>
    <w:rsid w:val="004131E5"/>
    <w:rsid w:val="004179DB"/>
    <w:rsid w:val="00420026"/>
    <w:rsid w:val="00422917"/>
    <w:rsid w:val="004250DD"/>
    <w:rsid w:val="00431A55"/>
    <w:rsid w:val="00431C83"/>
    <w:rsid w:val="0043279A"/>
    <w:rsid w:val="00433429"/>
    <w:rsid w:val="004335C8"/>
    <w:rsid w:val="00433BEA"/>
    <w:rsid w:val="00434B79"/>
    <w:rsid w:val="004353BD"/>
    <w:rsid w:val="00442D14"/>
    <w:rsid w:val="00443F5F"/>
    <w:rsid w:val="00444269"/>
    <w:rsid w:val="0044476A"/>
    <w:rsid w:val="00445E6F"/>
    <w:rsid w:val="004462D9"/>
    <w:rsid w:val="00451EAB"/>
    <w:rsid w:val="00454A4A"/>
    <w:rsid w:val="00456F3B"/>
    <w:rsid w:val="00461512"/>
    <w:rsid w:val="004624F1"/>
    <w:rsid w:val="00462B7A"/>
    <w:rsid w:val="00462CD8"/>
    <w:rsid w:val="00463FD8"/>
    <w:rsid w:val="00466D1D"/>
    <w:rsid w:val="00470370"/>
    <w:rsid w:val="004710B0"/>
    <w:rsid w:val="0047140D"/>
    <w:rsid w:val="0047445B"/>
    <w:rsid w:val="00474882"/>
    <w:rsid w:val="00475DF4"/>
    <w:rsid w:val="00477A24"/>
    <w:rsid w:val="0048122E"/>
    <w:rsid w:val="00481D50"/>
    <w:rsid w:val="00482968"/>
    <w:rsid w:val="00485AE2"/>
    <w:rsid w:val="00490EA5"/>
    <w:rsid w:val="004924CD"/>
    <w:rsid w:val="00494685"/>
    <w:rsid w:val="0049591B"/>
    <w:rsid w:val="0049624F"/>
    <w:rsid w:val="004976B3"/>
    <w:rsid w:val="004A23B7"/>
    <w:rsid w:val="004A2CE7"/>
    <w:rsid w:val="004A3E2E"/>
    <w:rsid w:val="004A4392"/>
    <w:rsid w:val="004A4DA9"/>
    <w:rsid w:val="004A532F"/>
    <w:rsid w:val="004A5F61"/>
    <w:rsid w:val="004A61C6"/>
    <w:rsid w:val="004A6431"/>
    <w:rsid w:val="004A711D"/>
    <w:rsid w:val="004B2A90"/>
    <w:rsid w:val="004B2BDD"/>
    <w:rsid w:val="004B72B3"/>
    <w:rsid w:val="004B79EA"/>
    <w:rsid w:val="004C0DA9"/>
    <w:rsid w:val="004C2512"/>
    <w:rsid w:val="004C3797"/>
    <w:rsid w:val="004C3D12"/>
    <w:rsid w:val="004C51E5"/>
    <w:rsid w:val="004C5670"/>
    <w:rsid w:val="004C7E54"/>
    <w:rsid w:val="004D04E4"/>
    <w:rsid w:val="004D12DC"/>
    <w:rsid w:val="004D2FC3"/>
    <w:rsid w:val="004D3586"/>
    <w:rsid w:val="004D5248"/>
    <w:rsid w:val="004D6E58"/>
    <w:rsid w:val="004D723F"/>
    <w:rsid w:val="004D749D"/>
    <w:rsid w:val="004E05D2"/>
    <w:rsid w:val="004E087C"/>
    <w:rsid w:val="004E2BF8"/>
    <w:rsid w:val="004E31B6"/>
    <w:rsid w:val="004E481D"/>
    <w:rsid w:val="004F0D99"/>
    <w:rsid w:val="004F33AD"/>
    <w:rsid w:val="004F3683"/>
    <w:rsid w:val="004F639E"/>
    <w:rsid w:val="004F7F86"/>
    <w:rsid w:val="00502653"/>
    <w:rsid w:val="00502D6E"/>
    <w:rsid w:val="00503C05"/>
    <w:rsid w:val="00504027"/>
    <w:rsid w:val="00505E43"/>
    <w:rsid w:val="00506DC1"/>
    <w:rsid w:val="00510F96"/>
    <w:rsid w:val="00511F1C"/>
    <w:rsid w:val="005127B7"/>
    <w:rsid w:val="005134A9"/>
    <w:rsid w:val="00516B9B"/>
    <w:rsid w:val="00516E82"/>
    <w:rsid w:val="00521BA6"/>
    <w:rsid w:val="00524585"/>
    <w:rsid w:val="00526B3E"/>
    <w:rsid w:val="00530E83"/>
    <w:rsid w:val="00531C79"/>
    <w:rsid w:val="00536A5A"/>
    <w:rsid w:val="00536D2B"/>
    <w:rsid w:val="0053772C"/>
    <w:rsid w:val="00537953"/>
    <w:rsid w:val="00537A77"/>
    <w:rsid w:val="00540E95"/>
    <w:rsid w:val="00542224"/>
    <w:rsid w:val="00542806"/>
    <w:rsid w:val="005441F0"/>
    <w:rsid w:val="005442B8"/>
    <w:rsid w:val="0054682E"/>
    <w:rsid w:val="00546928"/>
    <w:rsid w:val="00551321"/>
    <w:rsid w:val="005520BC"/>
    <w:rsid w:val="005537A2"/>
    <w:rsid w:val="0055420C"/>
    <w:rsid w:val="00554B06"/>
    <w:rsid w:val="0055525C"/>
    <w:rsid w:val="00561FEF"/>
    <w:rsid w:val="00562164"/>
    <w:rsid w:val="005638A7"/>
    <w:rsid w:val="00564544"/>
    <w:rsid w:val="00564A07"/>
    <w:rsid w:val="005675EE"/>
    <w:rsid w:val="00570A6C"/>
    <w:rsid w:val="00571CCE"/>
    <w:rsid w:val="00573D2A"/>
    <w:rsid w:val="005753D6"/>
    <w:rsid w:val="00576C16"/>
    <w:rsid w:val="005806A6"/>
    <w:rsid w:val="00583FED"/>
    <w:rsid w:val="005851E0"/>
    <w:rsid w:val="00586543"/>
    <w:rsid w:val="00587B94"/>
    <w:rsid w:val="00587DF9"/>
    <w:rsid w:val="005906ED"/>
    <w:rsid w:val="0059508E"/>
    <w:rsid w:val="00596221"/>
    <w:rsid w:val="00597E5D"/>
    <w:rsid w:val="005A2174"/>
    <w:rsid w:val="005A2D28"/>
    <w:rsid w:val="005A3893"/>
    <w:rsid w:val="005A6FCE"/>
    <w:rsid w:val="005B1758"/>
    <w:rsid w:val="005B2FCD"/>
    <w:rsid w:val="005B3C94"/>
    <w:rsid w:val="005B5D2A"/>
    <w:rsid w:val="005C00B0"/>
    <w:rsid w:val="005C3376"/>
    <w:rsid w:val="005C559A"/>
    <w:rsid w:val="005C7C5C"/>
    <w:rsid w:val="005C7E84"/>
    <w:rsid w:val="005C7EF7"/>
    <w:rsid w:val="005D0062"/>
    <w:rsid w:val="005D012C"/>
    <w:rsid w:val="005D19FC"/>
    <w:rsid w:val="005D4043"/>
    <w:rsid w:val="005D70EE"/>
    <w:rsid w:val="005D78D4"/>
    <w:rsid w:val="005D7A17"/>
    <w:rsid w:val="005E0988"/>
    <w:rsid w:val="005E3205"/>
    <w:rsid w:val="005E3AE4"/>
    <w:rsid w:val="005E45DE"/>
    <w:rsid w:val="005E5B28"/>
    <w:rsid w:val="005E6241"/>
    <w:rsid w:val="005E6760"/>
    <w:rsid w:val="005E6C0A"/>
    <w:rsid w:val="005F0C35"/>
    <w:rsid w:val="005F22F0"/>
    <w:rsid w:val="005F3DBD"/>
    <w:rsid w:val="005F4FC8"/>
    <w:rsid w:val="005F6DE0"/>
    <w:rsid w:val="005F7074"/>
    <w:rsid w:val="005F7442"/>
    <w:rsid w:val="0060022F"/>
    <w:rsid w:val="00601187"/>
    <w:rsid w:val="00602C45"/>
    <w:rsid w:val="00603077"/>
    <w:rsid w:val="00610187"/>
    <w:rsid w:val="00612634"/>
    <w:rsid w:val="006157B3"/>
    <w:rsid w:val="00617205"/>
    <w:rsid w:val="0062100C"/>
    <w:rsid w:val="00623C9C"/>
    <w:rsid w:val="00631310"/>
    <w:rsid w:val="006330E6"/>
    <w:rsid w:val="00633678"/>
    <w:rsid w:val="0063416A"/>
    <w:rsid w:val="0063485B"/>
    <w:rsid w:val="00635ABA"/>
    <w:rsid w:val="00636508"/>
    <w:rsid w:val="00636E39"/>
    <w:rsid w:val="00636E9A"/>
    <w:rsid w:val="006420C2"/>
    <w:rsid w:val="0064266D"/>
    <w:rsid w:val="00644612"/>
    <w:rsid w:val="0064474C"/>
    <w:rsid w:val="0064525E"/>
    <w:rsid w:val="00646003"/>
    <w:rsid w:val="00646AA2"/>
    <w:rsid w:val="006502FF"/>
    <w:rsid w:val="00650802"/>
    <w:rsid w:val="00653C48"/>
    <w:rsid w:val="00654FC6"/>
    <w:rsid w:val="0065593E"/>
    <w:rsid w:val="00656CD9"/>
    <w:rsid w:val="0066274D"/>
    <w:rsid w:val="006629A3"/>
    <w:rsid w:val="00663BF4"/>
    <w:rsid w:val="0066426D"/>
    <w:rsid w:val="0066484C"/>
    <w:rsid w:val="00666D92"/>
    <w:rsid w:val="00667BF4"/>
    <w:rsid w:val="00670DCB"/>
    <w:rsid w:val="006714AB"/>
    <w:rsid w:val="00672DD0"/>
    <w:rsid w:val="006751BF"/>
    <w:rsid w:val="00676AC0"/>
    <w:rsid w:val="006776A1"/>
    <w:rsid w:val="00677D23"/>
    <w:rsid w:val="006810D7"/>
    <w:rsid w:val="006828E5"/>
    <w:rsid w:val="006832AD"/>
    <w:rsid w:val="00683316"/>
    <w:rsid w:val="00684388"/>
    <w:rsid w:val="00685C84"/>
    <w:rsid w:val="00686289"/>
    <w:rsid w:val="00691E40"/>
    <w:rsid w:val="00691F71"/>
    <w:rsid w:val="00692B00"/>
    <w:rsid w:val="006973DD"/>
    <w:rsid w:val="006978FC"/>
    <w:rsid w:val="00697940"/>
    <w:rsid w:val="006A1345"/>
    <w:rsid w:val="006A3FDC"/>
    <w:rsid w:val="006A4923"/>
    <w:rsid w:val="006A556B"/>
    <w:rsid w:val="006A71B7"/>
    <w:rsid w:val="006B0199"/>
    <w:rsid w:val="006B02C4"/>
    <w:rsid w:val="006B11E5"/>
    <w:rsid w:val="006B13BC"/>
    <w:rsid w:val="006B14F3"/>
    <w:rsid w:val="006B2288"/>
    <w:rsid w:val="006B4572"/>
    <w:rsid w:val="006B4FD1"/>
    <w:rsid w:val="006B5CEC"/>
    <w:rsid w:val="006B678A"/>
    <w:rsid w:val="006B72EF"/>
    <w:rsid w:val="006B7CB2"/>
    <w:rsid w:val="006C0DF6"/>
    <w:rsid w:val="006C2D81"/>
    <w:rsid w:val="006C4FED"/>
    <w:rsid w:val="006C5D19"/>
    <w:rsid w:val="006C5EC7"/>
    <w:rsid w:val="006C6151"/>
    <w:rsid w:val="006C6CED"/>
    <w:rsid w:val="006C7681"/>
    <w:rsid w:val="006D71EB"/>
    <w:rsid w:val="006E0437"/>
    <w:rsid w:val="006E06A4"/>
    <w:rsid w:val="006E0707"/>
    <w:rsid w:val="006E1C43"/>
    <w:rsid w:val="006E39C1"/>
    <w:rsid w:val="006E4699"/>
    <w:rsid w:val="006E5C22"/>
    <w:rsid w:val="006E73DC"/>
    <w:rsid w:val="006E7AB2"/>
    <w:rsid w:val="006F06B6"/>
    <w:rsid w:val="006F0770"/>
    <w:rsid w:val="006F0AEB"/>
    <w:rsid w:val="006F0D74"/>
    <w:rsid w:val="006F2022"/>
    <w:rsid w:val="006F235E"/>
    <w:rsid w:val="006F3683"/>
    <w:rsid w:val="006F4480"/>
    <w:rsid w:val="006F79F9"/>
    <w:rsid w:val="0070437D"/>
    <w:rsid w:val="00704BFE"/>
    <w:rsid w:val="00707ADC"/>
    <w:rsid w:val="00713158"/>
    <w:rsid w:val="00714B50"/>
    <w:rsid w:val="0071605B"/>
    <w:rsid w:val="007167DF"/>
    <w:rsid w:val="0072259A"/>
    <w:rsid w:val="00722BF3"/>
    <w:rsid w:val="0072566C"/>
    <w:rsid w:val="0072635D"/>
    <w:rsid w:val="00727A39"/>
    <w:rsid w:val="00727DE2"/>
    <w:rsid w:val="007303B1"/>
    <w:rsid w:val="00730F86"/>
    <w:rsid w:val="00731E00"/>
    <w:rsid w:val="0073255B"/>
    <w:rsid w:val="00732E4D"/>
    <w:rsid w:val="007340BB"/>
    <w:rsid w:val="00734997"/>
    <w:rsid w:val="0073691D"/>
    <w:rsid w:val="00737C32"/>
    <w:rsid w:val="00737F25"/>
    <w:rsid w:val="00737FA0"/>
    <w:rsid w:val="00744ABD"/>
    <w:rsid w:val="0074533E"/>
    <w:rsid w:val="0074600E"/>
    <w:rsid w:val="0075442A"/>
    <w:rsid w:val="00754972"/>
    <w:rsid w:val="007569D0"/>
    <w:rsid w:val="00756CA1"/>
    <w:rsid w:val="00757E27"/>
    <w:rsid w:val="0076342B"/>
    <w:rsid w:val="00763DE1"/>
    <w:rsid w:val="00764670"/>
    <w:rsid w:val="0076538D"/>
    <w:rsid w:val="00767F49"/>
    <w:rsid w:val="00771944"/>
    <w:rsid w:val="0077349F"/>
    <w:rsid w:val="00774434"/>
    <w:rsid w:val="007751B4"/>
    <w:rsid w:val="00775EEA"/>
    <w:rsid w:val="00776BAB"/>
    <w:rsid w:val="007779E5"/>
    <w:rsid w:val="00777D7D"/>
    <w:rsid w:val="007816F4"/>
    <w:rsid w:val="007822A1"/>
    <w:rsid w:val="0078397B"/>
    <w:rsid w:val="00787FD6"/>
    <w:rsid w:val="007919DD"/>
    <w:rsid w:val="0079236C"/>
    <w:rsid w:val="00793FCB"/>
    <w:rsid w:val="00796633"/>
    <w:rsid w:val="00796F04"/>
    <w:rsid w:val="007A2805"/>
    <w:rsid w:val="007A3E0E"/>
    <w:rsid w:val="007A3E3C"/>
    <w:rsid w:val="007A43EA"/>
    <w:rsid w:val="007A5890"/>
    <w:rsid w:val="007B08F4"/>
    <w:rsid w:val="007B0DFA"/>
    <w:rsid w:val="007B130A"/>
    <w:rsid w:val="007B2E9E"/>
    <w:rsid w:val="007B3EC1"/>
    <w:rsid w:val="007B509D"/>
    <w:rsid w:val="007B6382"/>
    <w:rsid w:val="007B66B3"/>
    <w:rsid w:val="007B688C"/>
    <w:rsid w:val="007C5F20"/>
    <w:rsid w:val="007C72F9"/>
    <w:rsid w:val="007C7575"/>
    <w:rsid w:val="007D33C7"/>
    <w:rsid w:val="007D413F"/>
    <w:rsid w:val="007D5645"/>
    <w:rsid w:val="007D633B"/>
    <w:rsid w:val="007D6E79"/>
    <w:rsid w:val="007D7375"/>
    <w:rsid w:val="007D7DD1"/>
    <w:rsid w:val="007E10D0"/>
    <w:rsid w:val="007E1554"/>
    <w:rsid w:val="007E4183"/>
    <w:rsid w:val="007E5F36"/>
    <w:rsid w:val="007E6F63"/>
    <w:rsid w:val="007F011C"/>
    <w:rsid w:val="007F0890"/>
    <w:rsid w:val="007F1845"/>
    <w:rsid w:val="007F1E7D"/>
    <w:rsid w:val="007F31F9"/>
    <w:rsid w:val="007F326B"/>
    <w:rsid w:val="007F3A21"/>
    <w:rsid w:val="007F3D6D"/>
    <w:rsid w:val="007F744B"/>
    <w:rsid w:val="007F77EA"/>
    <w:rsid w:val="007F7960"/>
    <w:rsid w:val="007F7DFA"/>
    <w:rsid w:val="00802E99"/>
    <w:rsid w:val="0080313B"/>
    <w:rsid w:val="00803642"/>
    <w:rsid w:val="00804A2D"/>
    <w:rsid w:val="00806330"/>
    <w:rsid w:val="00807C31"/>
    <w:rsid w:val="00807CA4"/>
    <w:rsid w:val="008104E0"/>
    <w:rsid w:val="00810E2B"/>
    <w:rsid w:val="00812929"/>
    <w:rsid w:val="00814572"/>
    <w:rsid w:val="0081571B"/>
    <w:rsid w:val="0082024B"/>
    <w:rsid w:val="00826B3B"/>
    <w:rsid w:val="00826E1B"/>
    <w:rsid w:val="00827D0E"/>
    <w:rsid w:val="0083200F"/>
    <w:rsid w:val="00832041"/>
    <w:rsid w:val="0083317A"/>
    <w:rsid w:val="00834F98"/>
    <w:rsid w:val="0083792A"/>
    <w:rsid w:val="0084228F"/>
    <w:rsid w:val="00842BEE"/>
    <w:rsid w:val="00844AD5"/>
    <w:rsid w:val="00845124"/>
    <w:rsid w:val="00846CE8"/>
    <w:rsid w:val="008476F1"/>
    <w:rsid w:val="008501E2"/>
    <w:rsid w:val="0085120D"/>
    <w:rsid w:val="00851390"/>
    <w:rsid w:val="00853882"/>
    <w:rsid w:val="008560DB"/>
    <w:rsid w:val="0085672D"/>
    <w:rsid w:val="00856DD3"/>
    <w:rsid w:val="00856ED0"/>
    <w:rsid w:val="00857222"/>
    <w:rsid w:val="008603F1"/>
    <w:rsid w:val="00860D51"/>
    <w:rsid w:val="008666BE"/>
    <w:rsid w:val="008675C7"/>
    <w:rsid w:val="008706F2"/>
    <w:rsid w:val="00871E9E"/>
    <w:rsid w:val="008766A6"/>
    <w:rsid w:val="00876CF2"/>
    <w:rsid w:val="008771DC"/>
    <w:rsid w:val="008777D7"/>
    <w:rsid w:val="00880436"/>
    <w:rsid w:val="00883393"/>
    <w:rsid w:val="00883DF5"/>
    <w:rsid w:val="00886FE0"/>
    <w:rsid w:val="00887253"/>
    <w:rsid w:val="0089104A"/>
    <w:rsid w:val="0089184F"/>
    <w:rsid w:val="00891AFC"/>
    <w:rsid w:val="00892321"/>
    <w:rsid w:val="00896986"/>
    <w:rsid w:val="00896BF2"/>
    <w:rsid w:val="008A0653"/>
    <w:rsid w:val="008A122F"/>
    <w:rsid w:val="008A54CC"/>
    <w:rsid w:val="008A6174"/>
    <w:rsid w:val="008A69FD"/>
    <w:rsid w:val="008A7D4E"/>
    <w:rsid w:val="008B0E76"/>
    <w:rsid w:val="008B2096"/>
    <w:rsid w:val="008B3358"/>
    <w:rsid w:val="008B3D48"/>
    <w:rsid w:val="008B4875"/>
    <w:rsid w:val="008C0564"/>
    <w:rsid w:val="008C1827"/>
    <w:rsid w:val="008C19DC"/>
    <w:rsid w:val="008C26A9"/>
    <w:rsid w:val="008C6CC5"/>
    <w:rsid w:val="008C715A"/>
    <w:rsid w:val="008C743D"/>
    <w:rsid w:val="008C7661"/>
    <w:rsid w:val="008D4ACA"/>
    <w:rsid w:val="008E03AB"/>
    <w:rsid w:val="008E2619"/>
    <w:rsid w:val="008E4514"/>
    <w:rsid w:val="008F0F07"/>
    <w:rsid w:val="008F3ED3"/>
    <w:rsid w:val="008F4B70"/>
    <w:rsid w:val="008F4DFA"/>
    <w:rsid w:val="008F4EA5"/>
    <w:rsid w:val="0090236C"/>
    <w:rsid w:val="00902904"/>
    <w:rsid w:val="0090300D"/>
    <w:rsid w:val="00904C14"/>
    <w:rsid w:val="00905832"/>
    <w:rsid w:val="00906975"/>
    <w:rsid w:val="00907431"/>
    <w:rsid w:val="00907B9A"/>
    <w:rsid w:val="00907CC9"/>
    <w:rsid w:val="00910448"/>
    <w:rsid w:val="0091071B"/>
    <w:rsid w:val="00911750"/>
    <w:rsid w:val="0091191D"/>
    <w:rsid w:val="00913D2C"/>
    <w:rsid w:val="00915548"/>
    <w:rsid w:val="009158C8"/>
    <w:rsid w:val="00916BDB"/>
    <w:rsid w:val="009170D5"/>
    <w:rsid w:val="009226DE"/>
    <w:rsid w:val="0092366B"/>
    <w:rsid w:val="00925452"/>
    <w:rsid w:val="009268EA"/>
    <w:rsid w:val="00930A54"/>
    <w:rsid w:val="00930D2D"/>
    <w:rsid w:val="00931ABA"/>
    <w:rsid w:val="00931C15"/>
    <w:rsid w:val="00932166"/>
    <w:rsid w:val="009355EF"/>
    <w:rsid w:val="00937926"/>
    <w:rsid w:val="00940B0F"/>
    <w:rsid w:val="009415F5"/>
    <w:rsid w:val="00943C3C"/>
    <w:rsid w:val="00944C1D"/>
    <w:rsid w:val="0094566B"/>
    <w:rsid w:val="0094571A"/>
    <w:rsid w:val="00947FDD"/>
    <w:rsid w:val="0095421B"/>
    <w:rsid w:val="009569C2"/>
    <w:rsid w:val="00957B07"/>
    <w:rsid w:val="009614E0"/>
    <w:rsid w:val="00961B79"/>
    <w:rsid w:val="00962B33"/>
    <w:rsid w:val="00963437"/>
    <w:rsid w:val="00963DA5"/>
    <w:rsid w:val="00964DCF"/>
    <w:rsid w:val="00966781"/>
    <w:rsid w:val="009667CE"/>
    <w:rsid w:val="009704C3"/>
    <w:rsid w:val="00971F94"/>
    <w:rsid w:val="00972678"/>
    <w:rsid w:val="00972808"/>
    <w:rsid w:val="00974BE8"/>
    <w:rsid w:val="00975203"/>
    <w:rsid w:val="00975205"/>
    <w:rsid w:val="00976DA6"/>
    <w:rsid w:val="009774B3"/>
    <w:rsid w:val="00980E8A"/>
    <w:rsid w:val="009816FB"/>
    <w:rsid w:val="009838E3"/>
    <w:rsid w:val="00983B6A"/>
    <w:rsid w:val="00984C26"/>
    <w:rsid w:val="009865FE"/>
    <w:rsid w:val="009918B5"/>
    <w:rsid w:val="00993720"/>
    <w:rsid w:val="0099373F"/>
    <w:rsid w:val="00993C41"/>
    <w:rsid w:val="00994768"/>
    <w:rsid w:val="00994BEF"/>
    <w:rsid w:val="00995865"/>
    <w:rsid w:val="009960D6"/>
    <w:rsid w:val="009976C3"/>
    <w:rsid w:val="0099786F"/>
    <w:rsid w:val="009A0324"/>
    <w:rsid w:val="009A1652"/>
    <w:rsid w:val="009A20C6"/>
    <w:rsid w:val="009A3761"/>
    <w:rsid w:val="009B0366"/>
    <w:rsid w:val="009B3B3C"/>
    <w:rsid w:val="009B453A"/>
    <w:rsid w:val="009B5221"/>
    <w:rsid w:val="009B5BF8"/>
    <w:rsid w:val="009B6362"/>
    <w:rsid w:val="009B6448"/>
    <w:rsid w:val="009B68EE"/>
    <w:rsid w:val="009C2AC4"/>
    <w:rsid w:val="009C4C66"/>
    <w:rsid w:val="009C6D10"/>
    <w:rsid w:val="009D0089"/>
    <w:rsid w:val="009D1B26"/>
    <w:rsid w:val="009D21F6"/>
    <w:rsid w:val="009D3347"/>
    <w:rsid w:val="009D44DC"/>
    <w:rsid w:val="009D62A3"/>
    <w:rsid w:val="009D6F65"/>
    <w:rsid w:val="009E2D88"/>
    <w:rsid w:val="009E417C"/>
    <w:rsid w:val="009F4FC4"/>
    <w:rsid w:val="009F5395"/>
    <w:rsid w:val="009F55AD"/>
    <w:rsid w:val="00A03435"/>
    <w:rsid w:val="00A06714"/>
    <w:rsid w:val="00A06E6F"/>
    <w:rsid w:val="00A118C3"/>
    <w:rsid w:val="00A118F5"/>
    <w:rsid w:val="00A11CCA"/>
    <w:rsid w:val="00A13067"/>
    <w:rsid w:val="00A130E8"/>
    <w:rsid w:val="00A159FB"/>
    <w:rsid w:val="00A1743C"/>
    <w:rsid w:val="00A2200D"/>
    <w:rsid w:val="00A255B1"/>
    <w:rsid w:val="00A258B0"/>
    <w:rsid w:val="00A26E58"/>
    <w:rsid w:val="00A27FFC"/>
    <w:rsid w:val="00A30192"/>
    <w:rsid w:val="00A302B3"/>
    <w:rsid w:val="00A31154"/>
    <w:rsid w:val="00A348AA"/>
    <w:rsid w:val="00A35573"/>
    <w:rsid w:val="00A41137"/>
    <w:rsid w:val="00A43BF7"/>
    <w:rsid w:val="00A43F8C"/>
    <w:rsid w:val="00A466D0"/>
    <w:rsid w:val="00A46E0D"/>
    <w:rsid w:val="00A5264C"/>
    <w:rsid w:val="00A53FD9"/>
    <w:rsid w:val="00A55308"/>
    <w:rsid w:val="00A564E6"/>
    <w:rsid w:val="00A56C4B"/>
    <w:rsid w:val="00A578F5"/>
    <w:rsid w:val="00A57CD4"/>
    <w:rsid w:val="00A57E8E"/>
    <w:rsid w:val="00A60D8E"/>
    <w:rsid w:val="00A6265F"/>
    <w:rsid w:val="00A631A2"/>
    <w:rsid w:val="00A64462"/>
    <w:rsid w:val="00A65D05"/>
    <w:rsid w:val="00A663BF"/>
    <w:rsid w:val="00A66AC3"/>
    <w:rsid w:val="00A66BDA"/>
    <w:rsid w:val="00A67EEC"/>
    <w:rsid w:val="00A70D3D"/>
    <w:rsid w:val="00A711A7"/>
    <w:rsid w:val="00A734C9"/>
    <w:rsid w:val="00A73CB4"/>
    <w:rsid w:val="00A751D3"/>
    <w:rsid w:val="00A76DD4"/>
    <w:rsid w:val="00A819EB"/>
    <w:rsid w:val="00A8559C"/>
    <w:rsid w:val="00A86A2C"/>
    <w:rsid w:val="00A87193"/>
    <w:rsid w:val="00A940F2"/>
    <w:rsid w:val="00A941C0"/>
    <w:rsid w:val="00A950AD"/>
    <w:rsid w:val="00A95CD2"/>
    <w:rsid w:val="00A966F8"/>
    <w:rsid w:val="00A97AD7"/>
    <w:rsid w:val="00AA16B8"/>
    <w:rsid w:val="00AA1CCD"/>
    <w:rsid w:val="00AA2514"/>
    <w:rsid w:val="00AA2AF6"/>
    <w:rsid w:val="00AA34D3"/>
    <w:rsid w:val="00AA3FEE"/>
    <w:rsid w:val="00AA4592"/>
    <w:rsid w:val="00AA4694"/>
    <w:rsid w:val="00AB0195"/>
    <w:rsid w:val="00AB0740"/>
    <w:rsid w:val="00AB20A8"/>
    <w:rsid w:val="00AB3F8A"/>
    <w:rsid w:val="00AB4C46"/>
    <w:rsid w:val="00AB6405"/>
    <w:rsid w:val="00AC177A"/>
    <w:rsid w:val="00AC6D6C"/>
    <w:rsid w:val="00AD01D4"/>
    <w:rsid w:val="00AD6233"/>
    <w:rsid w:val="00AD68BE"/>
    <w:rsid w:val="00AD767D"/>
    <w:rsid w:val="00AE0B80"/>
    <w:rsid w:val="00AE2511"/>
    <w:rsid w:val="00AE316A"/>
    <w:rsid w:val="00AE33B7"/>
    <w:rsid w:val="00AE3443"/>
    <w:rsid w:val="00AE548A"/>
    <w:rsid w:val="00AE5FBC"/>
    <w:rsid w:val="00AE79B7"/>
    <w:rsid w:val="00AE79CD"/>
    <w:rsid w:val="00AF2C31"/>
    <w:rsid w:val="00AF372E"/>
    <w:rsid w:val="00AF493F"/>
    <w:rsid w:val="00AF52C4"/>
    <w:rsid w:val="00AF5D31"/>
    <w:rsid w:val="00AF7534"/>
    <w:rsid w:val="00B01D6E"/>
    <w:rsid w:val="00B0201D"/>
    <w:rsid w:val="00B02980"/>
    <w:rsid w:val="00B11976"/>
    <w:rsid w:val="00B127B1"/>
    <w:rsid w:val="00B138FF"/>
    <w:rsid w:val="00B143F8"/>
    <w:rsid w:val="00B14406"/>
    <w:rsid w:val="00B15C31"/>
    <w:rsid w:val="00B166B1"/>
    <w:rsid w:val="00B176FE"/>
    <w:rsid w:val="00B17898"/>
    <w:rsid w:val="00B17A59"/>
    <w:rsid w:val="00B222AB"/>
    <w:rsid w:val="00B255EB"/>
    <w:rsid w:val="00B25F6B"/>
    <w:rsid w:val="00B26A45"/>
    <w:rsid w:val="00B27B41"/>
    <w:rsid w:val="00B31FC1"/>
    <w:rsid w:val="00B3201B"/>
    <w:rsid w:val="00B33178"/>
    <w:rsid w:val="00B34DB8"/>
    <w:rsid w:val="00B36688"/>
    <w:rsid w:val="00B379AB"/>
    <w:rsid w:val="00B403D5"/>
    <w:rsid w:val="00B41C1D"/>
    <w:rsid w:val="00B44CDD"/>
    <w:rsid w:val="00B45488"/>
    <w:rsid w:val="00B46AE5"/>
    <w:rsid w:val="00B50104"/>
    <w:rsid w:val="00B50AEA"/>
    <w:rsid w:val="00B50EF4"/>
    <w:rsid w:val="00B513EA"/>
    <w:rsid w:val="00B60970"/>
    <w:rsid w:val="00B62D41"/>
    <w:rsid w:val="00B631AB"/>
    <w:rsid w:val="00B63C86"/>
    <w:rsid w:val="00B6442C"/>
    <w:rsid w:val="00B64768"/>
    <w:rsid w:val="00B67981"/>
    <w:rsid w:val="00B70982"/>
    <w:rsid w:val="00B716D0"/>
    <w:rsid w:val="00B71D55"/>
    <w:rsid w:val="00B737BA"/>
    <w:rsid w:val="00B73D26"/>
    <w:rsid w:val="00B77274"/>
    <w:rsid w:val="00B774DF"/>
    <w:rsid w:val="00B806DA"/>
    <w:rsid w:val="00B8185F"/>
    <w:rsid w:val="00B862D8"/>
    <w:rsid w:val="00B90F0F"/>
    <w:rsid w:val="00B947F9"/>
    <w:rsid w:val="00B96783"/>
    <w:rsid w:val="00B969EE"/>
    <w:rsid w:val="00B97228"/>
    <w:rsid w:val="00BA1329"/>
    <w:rsid w:val="00BA18CC"/>
    <w:rsid w:val="00BA1A80"/>
    <w:rsid w:val="00BA24CA"/>
    <w:rsid w:val="00BA33FC"/>
    <w:rsid w:val="00BA401A"/>
    <w:rsid w:val="00BA574F"/>
    <w:rsid w:val="00BA5A42"/>
    <w:rsid w:val="00BB0BF1"/>
    <w:rsid w:val="00BB1E7A"/>
    <w:rsid w:val="00BB3280"/>
    <w:rsid w:val="00BB428B"/>
    <w:rsid w:val="00BB470B"/>
    <w:rsid w:val="00BB4C1A"/>
    <w:rsid w:val="00BB4F48"/>
    <w:rsid w:val="00BB5CF6"/>
    <w:rsid w:val="00BB6C15"/>
    <w:rsid w:val="00BB790C"/>
    <w:rsid w:val="00BC2306"/>
    <w:rsid w:val="00BC26D3"/>
    <w:rsid w:val="00BC2948"/>
    <w:rsid w:val="00BC42E0"/>
    <w:rsid w:val="00BC53E1"/>
    <w:rsid w:val="00BC55C2"/>
    <w:rsid w:val="00BC7E6F"/>
    <w:rsid w:val="00BD0DAF"/>
    <w:rsid w:val="00BD21BA"/>
    <w:rsid w:val="00BD323D"/>
    <w:rsid w:val="00BD5073"/>
    <w:rsid w:val="00BD610C"/>
    <w:rsid w:val="00BD64B2"/>
    <w:rsid w:val="00BD735B"/>
    <w:rsid w:val="00BE0B92"/>
    <w:rsid w:val="00BE0D70"/>
    <w:rsid w:val="00BE5093"/>
    <w:rsid w:val="00BE5484"/>
    <w:rsid w:val="00BE6A50"/>
    <w:rsid w:val="00BE717C"/>
    <w:rsid w:val="00BF0090"/>
    <w:rsid w:val="00BF424B"/>
    <w:rsid w:val="00C0057D"/>
    <w:rsid w:val="00C015A1"/>
    <w:rsid w:val="00C02369"/>
    <w:rsid w:val="00C055B9"/>
    <w:rsid w:val="00C07253"/>
    <w:rsid w:val="00C0759D"/>
    <w:rsid w:val="00C11267"/>
    <w:rsid w:val="00C112FA"/>
    <w:rsid w:val="00C11E72"/>
    <w:rsid w:val="00C12256"/>
    <w:rsid w:val="00C158D7"/>
    <w:rsid w:val="00C17A53"/>
    <w:rsid w:val="00C202EF"/>
    <w:rsid w:val="00C23A6B"/>
    <w:rsid w:val="00C23CA3"/>
    <w:rsid w:val="00C24423"/>
    <w:rsid w:val="00C27437"/>
    <w:rsid w:val="00C27801"/>
    <w:rsid w:val="00C2780D"/>
    <w:rsid w:val="00C3005D"/>
    <w:rsid w:val="00C32BD8"/>
    <w:rsid w:val="00C32E50"/>
    <w:rsid w:val="00C3617C"/>
    <w:rsid w:val="00C36AA6"/>
    <w:rsid w:val="00C37339"/>
    <w:rsid w:val="00C418BB"/>
    <w:rsid w:val="00C42EC2"/>
    <w:rsid w:val="00C44BCA"/>
    <w:rsid w:val="00C4576B"/>
    <w:rsid w:val="00C462BA"/>
    <w:rsid w:val="00C47553"/>
    <w:rsid w:val="00C4791F"/>
    <w:rsid w:val="00C520F1"/>
    <w:rsid w:val="00C529E7"/>
    <w:rsid w:val="00C53C26"/>
    <w:rsid w:val="00C5615A"/>
    <w:rsid w:val="00C57C3A"/>
    <w:rsid w:val="00C60DC6"/>
    <w:rsid w:val="00C6204D"/>
    <w:rsid w:val="00C63663"/>
    <w:rsid w:val="00C64790"/>
    <w:rsid w:val="00C6576C"/>
    <w:rsid w:val="00C663BE"/>
    <w:rsid w:val="00C66457"/>
    <w:rsid w:val="00C67A2B"/>
    <w:rsid w:val="00C67E29"/>
    <w:rsid w:val="00C70F5E"/>
    <w:rsid w:val="00C71A41"/>
    <w:rsid w:val="00C72D69"/>
    <w:rsid w:val="00C74336"/>
    <w:rsid w:val="00C747F3"/>
    <w:rsid w:val="00C76555"/>
    <w:rsid w:val="00C76E36"/>
    <w:rsid w:val="00C801E9"/>
    <w:rsid w:val="00C807CF"/>
    <w:rsid w:val="00C83793"/>
    <w:rsid w:val="00C83D09"/>
    <w:rsid w:val="00C87083"/>
    <w:rsid w:val="00C904B7"/>
    <w:rsid w:val="00C92121"/>
    <w:rsid w:val="00C92219"/>
    <w:rsid w:val="00C94601"/>
    <w:rsid w:val="00C9623A"/>
    <w:rsid w:val="00C966B0"/>
    <w:rsid w:val="00CA0D80"/>
    <w:rsid w:val="00CA0F03"/>
    <w:rsid w:val="00CA15EC"/>
    <w:rsid w:val="00CA1BF9"/>
    <w:rsid w:val="00CA2165"/>
    <w:rsid w:val="00CA3B1A"/>
    <w:rsid w:val="00CA3BDB"/>
    <w:rsid w:val="00CA584B"/>
    <w:rsid w:val="00CA5E2E"/>
    <w:rsid w:val="00CB0000"/>
    <w:rsid w:val="00CB05EB"/>
    <w:rsid w:val="00CB18BC"/>
    <w:rsid w:val="00CB401B"/>
    <w:rsid w:val="00CB69EC"/>
    <w:rsid w:val="00CB764C"/>
    <w:rsid w:val="00CC0362"/>
    <w:rsid w:val="00CC49E7"/>
    <w:rsid w:val="00CC61F0"/>
    <w:rsid w:val="00CC66C3"/>
    <w:rsid w:val="00CC684B"/>
    <w:rsid w:val="00CC74BC"/>
    <w:rsid w:val="00CC7887"/>
    <w:rsid w:val="00CD0673"/>
    <w:rsid w:val="00CD1D43"/>
    <w:rsid w:val="00CD4F6E"/>
    <w:rsid w:val="00CE092A"/>
    <w:rsid w:val="00CE2A64"/>
    <w:rsid w:val="00CE53DA"/>
    <w:rsid w:val="00CE5A14"/>
    <w:rsid w:val="00CE618B"/>
    <w:rsid w:val="00CE660E"/>
    <w:rsid w:val="00CE73E1"/>
    <w:rsid w:val="00CF14B2"/>
    <w:rsid w:val="00CF3B21"/>
    <w:rsid w:val="00CF49DC"/>
    <w:rsid w:val="00D01021"/>
    <w:rsid w:val="00D01EB4"/>
    <w:rsid w:val="00D03AC9"/>
    <w:rsid w:val="00D04582"/>
    <w:rsid w:val="00D049BE"/>
    <w:rsid w:val="00D0546F"/>
    <w:rsid w:val="00D0673D"/>
    <w:rsid w:val="00D10470"/>
    <w:rsid w:val="00D11893"/>
    <w:rsid w:val="00D129B5"/>
    <w:rsid w:val="00D13777"/>
    <w:rsid w:val="00D13D07"/>
    <w:rsid w:val="00D16FA9"/>
    <w:rsid w:val="00D204D6"/>
    <w:rsid w:val="00D20A5F"/>
    <w:rsid w:val="00D21017"/>
    <w:rsid w:val="00D21830"/>
    <w:rsid w:val="00D22963"/>
    <w:rsid w:val="00D22E49"/>
    <w:rsid w:val="00D234AE"/>
    <w:rsid w:val="00D237B6"/>
    <w:rsid w:val="00D25881"/>
    <w:rsid w:val="00D262AF"/>
    <w:rsid w:val="00D26758"/>
    <w:rsid w:val="00D26ECB"/>
    <w:rsid w:val="00D2765F"/>
    <w:rsid w:val="00D27935"/>
    <w:rsid w:val="00D27C1F"/>
    <w:rsid w:val="00D27D9F"/>
    <w:rsid w:val="00D31198"/>
    <w:rsid w:val="00D31B24"/>
    <w:rsid w:val="00D31C3B"/>
    <w:rsid w:val="00D32448"/>
    <w:rsid w:val="00D32F14"/>
    <w:rsid w:val="00D32FCB"/>
    <w:rsid w:val="00D33246"/>
    <w:rsid w:val="00D33295"/>
    <w:rsid w:val="00D339AF"/>
    <w:rsid w:val="00D40EBA"/>
    <w:rsid w:val="00D44901"/>
    <w:rsid w:val="00D44906"/>
    <w:rsid w:val="00D51946"/>
    <w:rsid w:val="00D51F77"/>
    <w:rsid w:val="00D52966"/>
    <w:rsid w:val="00D52BF9"/>
    <w:rsid w:val="00D54F7E"/>
    <w:rsid w:val="00D55DE3"/>
    <w:rsid w:val="00D56147"/>
    <w:rsid w:val="00D570D4"/>
    <w:rsid w:val="00D6122E"/>
    <w:rsid w:val="00D626BE"/>
    <w:rsid w:val="00D639F5"/>
    <w:rsid w:val="00D649B1"/>
    <w:rsid w:val="00D66044"/>
    <w:rsid w:val="00D66FA3"/>
    <w:rsid w:val="00D7098D"/>
    <w:rsid w:val="00D710C5"/>
    <w:rsid w:val="00D71189"/>
    <w:rsid w:val="00D7156B"/>
    <w:rsid w:val="00D73EC7"/>
    <w:rsid w:val="00D752A5"/>
    <w:rsid w:val="00D75A85"/>
    <w:rsid w:val="00D7634D"/>
    <w:rsid w:val="00D81289"/>
    <w:rsid w:val="00D81399"/>
    <w:rsid w:val="00D822C3"/>
    <w:rsid w:val="00D82ADC"/>
    <w:rsid w:val="00D82B53"/>
    <w:rsid w:val="00D87609"/>
    <w:rsid w:val="00D87D77"/>
    <w:rsid w:val="00D92279"/>
    <w:rsid w:val="00D92816"/>
    <w:rsid w:val="00D92926"/>
    <w:rsid w:val="00D92944"/>
    <w:rsid w:val="00D938C4"/>
    <w:rsid w:val="00D95A23"/>
    <w:rsid w:val="00DA0D71"/>
    <w:rsid w:val="00DA7028"/>
    <w:rsid w:val="00DB085A"/>
    <w:rsid w:val="00DB198F"/>
    <w:rsid w:val="00DB3549"/>
    <w:rsid w:val="00DB4975"/>
    <w:rsid w:val="00DB51E9"/>
    <w:rsid w:val="00DB6B14"/>
    <w:rsid w:val="00DC3B69"/>
    <w:rsid w:val="00DC4DDD"/>
    <w:rsid w:val="00DC52B8"/>
    <w:rsid w:val="00DC584F"/>
    <w:rsid w:val="00DC6C53"/>
    <w:rsid w:val="00DC74DB"/>
    <w:rsid w:val="00DC7F9F"/>
    <w:rsid w:val="00DD0239"/>
    <w:rsid w:val="00DD1376"/>
    <w:rsid w:val="00DD2129"/>
    <w:rsid w:val="00DD26D1"/>
    <w:rsid w:val="00DD4BB4"/>
    <w:rsid w:val="00DD571D"/>
    <w:rsid w:val="00DD794E"/>
    <w:rsid w:val="00DE020C"/>
    <w:rsid w:val="00DE0FAA"/>
    <w:rsid w:val="00DE1CDD"/>
    <w:rsid w:val="00DE23D1"/>
    <w:rsid w:val="00DE4052"/>
    <w:rsid w:val="00DE5C56"/>
    <w:rsid w:val="00DE6F0F"/>
    <w:rsid w:val="00DE728D"/>
    <w:rsid w:val="00DF1BF4"/>
    <w:rsid w:val="00DF514F"/>
    <w:rsid w:val="00DF5412"/>
    <w:rsid w:val="00DF57A6"/>
    <w:rsid w:val="00E0066D"/>
    <w:rsid w:val="00E01276"/>
    <w:rsid w:val="00E04A84"/>
    <w:rsid w:val="00E04D01"/>
    <w:rsid w:val="00E06138"/>
    <w:rsid w:val="00E06FC3"/>
    <w:rsid w:val="00E07A19"/>
    <w:rsid w:val="00E07A4E"/>
    <w:rsid w:val="00E07DFE"/>
    <w:rsid w:val="00E153C0"/>
    <w:rsid w:val="00E17EBF"/>
    <w:rsid w:val="00E21B1C"/>
    <w:rsid w:val="00E2214A"/>
    <w:rsid w:val="00E22D97"/>
    <w:rsid w:val="00E25F1D"/>
    <w:rsid w:val="00E27412"/>
    <w:rsid w:val="00E30B6A"/>
    <w:rsid w:val="00E3142F"/>
    <w:rsid w:val="00E339D3"/>
    <w:rsid w:val="00E3469C"/>
    <w:rsid w:val="00E346B0"/>
    <w:rsid w:val="00E362E0"/>
    <w:rsid w:val="00E412D0"/>
    <w:rsid w:val="00E4522C"/>
    <w:rsid w:val="00E45973"/>
    <w:rsid w:val="00E47160"/>
    <w:rsid w:val="00E472A9"/>
    <w:rsid w:val="00E47EB8"/>
    <w:rsid w:val="00E50730"/>
    <w:rsid w:val="00E5285D"/>
    <w:rsid w:val="00E52BF8"/>
    <w:rsid w:val="00E54DC2"/>
    <w:rsid w:val="00E553DA"/>
    <w:rsid w:val="00E55657"/>
    <w:rsid w:val="00E62C53"/>
    <w:rsid w:val="00E62E17"/>
    <w:rsid w:val="00E65FFB"/>
    <w:rsid w:val="00E711E1"/>
    <w:rsid w:val="00E72F17"/>
    <w:rsid w:val="00E734EF"/>
    <w:rsid w:val="00E75A00"/>
    <w:rsid w:val="00E7632E"/>
    <w:rsid w:val="00E83776"/>
    <w:rsid w:val="00E83890"/>
    <w:rsid w:val="00E848FD"/>
    <w:rsid w:val="00E8792E"/>
    <w:rsid w:val="00E92E2D"/>
    <w:rsid w:val="00E92EFB"/>
    <w:rsid w:val="00E93436"/>
    <w:rsid w:val="00E957C7"/>
    <w:rsid w:val="00EA080E"/>
    <w:rsid w:val="00EA10B9"/>
    <w:rsid w:val="00EA42BF"/>
    <w:rsid w:val="00EA4966"/>
    <w:rsid w:val="00EA5565"/>
    <w:rsid w:val="00EA706F"/>
    <w:rsid w:val="00EA7A6F"/>
    <w:rsid w:val="00EB1E94"/>
    <w:rsid w:val="00EB1EA9"/>
    <w:rsid w:val="00EB1F37"/>
    <w:rsid w:val="00EB2C6B"/>
    <w:rsid w:val="00EB30AF"/>
    <w:rsid w:val="00EB4FF1"/>
    <w:rsid w:val="00EB628D"/>
    <w:rsid w:val="00EB692F"/>
    <w:rsid w:val="00EC0050"/>
    <w:rsid w:val="00EC3B26"/>
    <w:rsid w:val="00ED15E9"/>
    <w:rsid w:val="00ED21E4"/>
    <w:rsid w:val="00ED22B4"/>
    <w:rsid w:val="00ED2839"/>
    <w:rsid w:val="00ED3B92"/>
    <w:rsid w:val="00ED4C2D"/>
    <w:rsid w:val="00ED58DC"/>
    <w:rsid w:val="00ED5FFE"/>
    <w:rsid w:val="00ED7B08"/>
    <w:rsid w:val="00EE2C4B"/>
    <w:rsid w:val="00EE2E15"/>
    <w:rsid w:val="00EE5CA4"/>
    <w:rsid w:val="00EF1416"/>
    <w:rsid w:val="00EF1C1F"/>
    <w:rsid w:val="00EF3144"/>
    <w:rsid w:val="00EF40E5"/>
    <w:rsid w:val="00EF4A02"/>
    <w:rsid w:val="00EF6A4E"/>
    <w:rsid w:val="00EF752C"/>
    <w:rsid w:val="00EF7BF7"/>
    <w:rsid w:val="00EF7DA5"/>
    <w:rsid w:val="00F00401"/>
    <w:rsid w:val="00F04743"/>
    <w:rsid w:val="00F05557"/>
    <w:rsid w:val="00F06158"/>
    <w:rsid w:val="00F068E9"/>
    <w:rsid w:val="00F10DB0"/>
    <w:rsid w:val="00F12240"/>
    <w:rsid w:val="00F14134"/>
    <w:rsid w:val="00F165A1"/>
    <w:rsid w:val="00F16A81"/>
    <w:rsid w:val="00F207F5"/>
    <w:rsid w:val="00F21244"/>
    <w:rsid w:val="00F21656"/>
    <w:rsid w:val="00F22B11"/>
    <w:rsid w:val="00F2312A"/>
    <w:rsid w:val="00F2365E"/>
    <w:rsid w:val="00F23A00"/>
    <w:rsid w:val="00F2434F"/>
    <w:rsid w:val="00F2466E"/>
    <w:rsid w:val="00F24B64"/>
    <w:rsid w:val="00F252E6"/>
    <w:rsid w:val="00F25895"/>
    <w:rsid w:val="00F25F42"/>
    <w:rsid w:val="00F27224"/>
    <w:rsid w:val="00F3423E"/>
    <w:rsid w:val="00F34B9B"/>
    <w:rsid w:val="00F365B5"/>
    <w:rsid w:val="00F36FDE"/>
    <w:rsid w:val="00F40C0E"/>
    <w:rsid w:val="00F40C2B"/>
    <w:rsid w:val="00F41F50"/>
    <w:rsid w:val="00F42EE1"/>
    <w:rsid w:val="00F4444B"/>
    <w:rsid w:val="00F450BE"/>
    <w:rsid w:val="00F4596E"/>
    <w:rsid w:val="00F4648C"/>
    <w:rsid w:val="00F47833"/>
    <w:rsid w:val="00F507AD"/>
    <w:rsid w:val="00F515CC"/>
    <w:rsid w:val="00F52F2D"/>
    <w:rsid w:val="00F53845"/>
    <w:rsid w:val="00F5390A"/>
    <w:rsid w:val="00F53B5A"/>
    <w:rsid w:val="00F54875"/>
    <w:rsid w:val="00F549E3"/>
    <w:rsid w:val="00F61635"/>
    <w:rsid w:val="00F6234E"/>
    <w:rsid w:val="00F66382"/>
    <w:rsid w:val="00F6648D"/>
    <w:rsid w:val="00F666C2"/>
    <w:rsid w:val="00F67CBB"/>
    <w:rsid w:val="00F714A6"/>
    <w:rsid w:val="00F72426"/>
    <w:rsid w:val="00F73BD2"/>
    <w:rsid w:val="00F73F75"/>
    <w:rsid w:val="00F74577"/>
    <w:rsid w:val="00F75361"/>
    <w:rsid w:val="00F7668E"/>
    <w:rsid w:val="00F778EC"/>
    <w:rsid w:val="00F80EC5"/>
    <w:rsid w:val="00F8118F"/>
    <w:rsid w:val="00F812A6"/>
    <w:rsid w:val="00F82F2B"/>
    <w:rsid w:val="00F836BE"/>
    <w:rsid w:val="00F84629"/>
    <w:rsid w:val="00F8470D"/>
    <w:rsid w:val="00F84DC9"/>
    <w:rsid w:val="00F85E92"/>
    <w:rsid w:val="00F86AA4"/>
    <w:rsid w:val="00F86F9F"/>
    <w:rsid w:val="00F87D5A"/>
    <w:rsid w:val="00F91607"/>
    <w:rsid w:val="00F9179A"/>
    <w:rsid w:val="00F92360"/>
    <w:rsid w:val="00F93770"/>
    <w:rsid w:val="00F93D31"/>
    <w:rsid w:val="00FA346C"/>
    <w:rsid w:val="00FA3EBB"/>
    <w:rsid w:val="00FA56C4"/>
    <w:rsid w:val="00FA5C0D"/>
    <w:rsid w:val="00FA7747"/>
    <w:rsid w:val="00FA7B5E"/>
    <w:rsid w:val="00FB0A15"/>
    <w:rsid w:val="00FB0D24"/>
    <w:rsid w:val="00FB10CE"/>
    <w:rsid w:val="00FB3F7B"/>
    <w:rsid w:val="00FB4DBC"/>
    <w:rsid w:val="00FB6283"/>
    <w:rsid w:val="00FB741A"/>
    <w:rsid w:val="00FC03B2"/>
    <w:rsid w:val="00FC11B1"/>
    <w:rsid w:val="00FC169D"/>
    <w:rsid w:val="00FC2017"/>
    <w:rsid w:val="00FC23D8"/>
    <w:rsid w:val="00FC3E8F"/>
    <w:rsid w:val="00FC41CF"/>
    <w:rsid w:val="00FC4980"/>
    <w:rsid w:val="00FC52DF"/>
    <w:rsid w:val="00FD2542"/>
    <w:rsid w:val="00FD303F"/>
    <w:rsid w:val="00FD3CC7"/>
    <w:rsid w:val="00FD471A"/>
    <w:rsid w:val="00FD7FE0"/>
    <w:rsid w:val="00FE0BB8"/>
    <w:rsid w:val="00FE1C68"/>
    <w:rsid w:val="00FE6373"/>
    <w:rsid w:val="00FE6F2C"/>
    <w:rsid w:val="00FF06DE"/>
    <w:rsid w:val="00FF13ED"/>
    <w:rsid w:val="00FF26A0"/>
    <w:rsid w:val="00FF31F7"/>
    <w:rsid w:val="00FF3544"/>
    <w:rsid w:val="00FF7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544"/>
    <w:pPr>
      <w:spacing w:after="160" w:line="259" w:lineRule="auto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FB4D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B4DBC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table" w:styleId="TableGrid">
    <w:name w:val="Table Grid"/>
    <w:basedOn w:val="TableNormal"/>
    <w:uiPriority w:val="99"/>
    <w:rsid w:val="00FB4DB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F23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2312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A97AD7"/>
    <w:pPr>
      <w:ind w:left="720"/>
      <w:contextualSpacing/>
    </w:pPr>
  </w:style>
  <w:style w:type="character" w:styleId="Strong">
    <w:name w:val="Strong"/>
    <w:basedOn w:val="DefaultParagraphFont"/>
    <w:uiPriority w:val="99"/>
    <w:qFormat/>
    <w:rsid w:val="0073691D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EA4966"/>
    <w:rPr>
      <w:rFonts w:ascii="Times New Roman" w:hAnsi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EA496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lang w:eastAsia="en-US"/>
    </w:rPr>
  </w:style>
  <w:style w:type="paragraph" w:styleId="BodyText2">
    <w:name w:val="Body Text 2"/>
    <w:basedOn w:val="Normal"/>
    <w:link w:val="BodyText2Char"/>
    <w:uiPriority w:val="99"/>
    <w:rsid w:val="00EA496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EA4966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eastAsia="en-US"/>
    </w:rPr>
  </w:style>
  <w:style w:type="paragraph" w:styleId="NormalIndent">
    <w:name w:val="Normal Indent"/>
    <w:basedOn w:val="Normal"/>
    <w:uiPriority w:val="99"/>
    <w:rsid w:val="00EA4966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88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477</TotalTime>
  <Pages>10</Pages>
  <Words>2614</Words>
  <Characters>14904</Characters>
  <Application>Microsoft Office Outlook</Application>
  <DocSecurity>0</DocSecurity>
  <Lines>0</Lines>
  <Paragraphs>0</Paragraphs>
  <ScaleCrop>false</ScaleCrop>
  <Company>ГКУ НСО РИЦ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Рудых Елизавета Алексеевна</dc:creator>
  <cp:keywords/>
  <dc:description/>
  <cp:lastModifiedBy>User</cp:lastModifiedBy>
  <cp:revision>36</cp:revision>
  <cp:lastPrinted>2020-10-12T03:06:00Z</cp:lastPrinted>
  <dcterms:created xsi:type="dcterms:W3CDTF">2019-09-19T03:17:00Z</dcterms:created>
  <dcterms:modified xsi:type="dcterms:W3CDTF">2020-10-12T03:06:00Z</dcterms:modified>
</cp:coreProperties>
</file>